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BD4" w:rsidRPr="00DB1BE4" w:rsidRDefault="003B2BD4" w:rsidP="00817173">
      <w:pPr>
        <w:widowControl w:val="0"/>
        <w:tabs>
          <w:tab w:val="left" w:pos="9922"/>
        </w:tabs>
        <w:spacing w:after="0" w:line="240" w:lineRule="auto"/>
        <w:jc w:val="center"/>
        <w:rPr>
          <w:rFonts w:ascii="Times New Roman" w:hAnsi="Times New Roman" w:cs="Times New Roman"/>
          <w:b/>
          <w:bCs/>
          <w:color w:val="000000"/>
          <w:sz w:val="28"/>
          <w:szCs w:val="28"/>
          <w:lang w:eastAsia="ru-RU"/>
        </w:rPr>
      </w:pPr>
      <w:r w:rsidRPr="00AC7DBF">
        <w:rPr>
          <w:rFonts w:ascii="Times New Roman" w:hAnsi="Times New Roman" w:cs="Times New Roman"/>
          <w:b/>
          <w:bCs/>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75pt">
            <v:imagedata r:id="rId7" o:title=""/>
          </v:shape>
        </w:pict>
      </w:r>
      <w:r w:rsidRPr="00DB1BE4">
        <w:rPr>
          <w:rFonts w:ascii="Times New Roman" w:hAnsi="Times New Roman" w:cs="Times New Roman"/>
          <w:b/>
          <w:bCs/>
          <w:color w:val="000000"/>
          <w:sz w:val="28"/>
          <w:szCs w:val="28"/>
          <w:lang w:eastAsia="ru-RU"/>
        </w:rPr>
        <w:t xml:space="preserve"> </w:t>
      </w:r>
      <w:r w:rsidRPr="00DB1BE4">
        <w:rPr>
          <w:rFonts w:ascii="Times New Roman" w:hAnsi="Times New Roman" w:cs="Times New Roman"/>
          <w:b/>
          <w:bCs/>
          <w:color w:val="000000"/>
          <w:sz w:val="28"/>
          <w:szCs w:val="28"/>
          <w:lang w:eastAsia="ru-RU"/>
        </w:rPr>
        <w:br w:type="page"/>
      </w:r>
    </w:p>
    <w:p w:rsidR="003B2BD4" w:rsidRPr="00844F87" w:rsidRDefault="003B2BD4" w:rsidP="00844F87">
      <w:pPr>
        <w:spacing w:after="0" w:line="240" w:lineRule="auto"/>
        <w:jc w:val="center"/>
        <w:rPr>
          <w:rFonts w:ascii="Times New Roman" w:hAnsi="Times New Roman" w:cs="Times New Roman"/>
          <w:b/>
          <w:bCs/>
          <w:sz w:val="28"/>
          <w:szCs w:val="28"/>
        </w:rPr>
      </w:pPr>
      <w:r w:rsidRPr="00844F87">
        <w:rPr>
          <w:rFonts w:ascii="Times New Roman" w:hAnsi="Times New Roman" w:cs="Times New Roman"/>
          <w:b/>
          <w:bCs/>
          <w:sz w:val="28"/>
          <w:szCs w:val="28"/>
        </w:rPr>
        <w:t>Содержание</w:t>
      </w:r>
    </w:p>
    <w:p w:rsidR="003B2BD4" w:rsidRPr="00844F87" w:rsidRDefault="003B2BD4" w:rsidP="00844F87">
      <w:pPr>
        <w:spacing w:after="0" w:line="240" w:lineRule="auto"/>
        <w:jc w:val="both"/>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7"/>
        <w:gridCol w:w="7462"/>
        <w:gridCol w:w="1368"/>
      </w:tblGrid>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1.</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Пояснительная записка</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Стр.3</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2.</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 xml:space="preserve">Учебно-тематический план и содержание программы </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Стр.7</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5.</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Условия реализации программы</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Стр.10</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7.</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lang w:val="tt-RU"/>
              </w:rPr>
              <w:t>Методическое обеспечение программы</w:t>
            </w:r>
          </w:p>
        </w:tc>
        <w:tc>
          <w:tcPr>
            <w:tcW w:w="1368" w:type="dxa"/>
          </w:tcPr>
          <w:p w:rsidR="003B2BD4" w:rsidRPr="00F81040" w:rsidRDefault="003B2BD4" w:rsidP="00B412FD">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Стр.10</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8.</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Список  литературы</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Стр.11</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9.</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Приложение № 1. Календарный учебный график</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Стр.11</w:t>
            </w:r>
          </w:p>
        </w:tc>
      </w:tr>
      <w:tr w:rsidR="003B2BD4" w:rsidRPr="00F81040">
        <w:tc>
          <w:tcPr>
            <w:tcW w:w="797"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10.</w:t>
            </w:r>
          </w:p>
        </w:tc>
        <w:tc>
          <w:tcPr>
            <w:tcW w:w="7462"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Информационная карта</w:t>
            </w:r>
          </w:p>
        </w:tc>
        <w:tc>
          <w:tcPr>
            <w:tcW w:w="1368" w:type="dxa"/>
          </w:tcPr>
          <w:p w:rsidR="003B2BD4" w:rsidRPr="00F81040" w:rsidRDefault="003B2BD4" w:rsidP="00844F87">
            <w:pPr>
              <w:spacing w:after="0" w:line="240" w:lineRule="auto"/>
              <w:jc w:val="both"/>
              <w:rPr>
                <w:rFonts w:ascii="Times New Roman" w:hAnsi="Times New Roman" w:cs="Times New Roman"/>
                <w:sz w:val="28"/>
                <w:szCs w:val="28"/>
              </w:rPr>
            </w:pPr>
            <w:r w:rsidRPr="00F81040">
              <w:rPr>
                <w:rFonts w:ascii="Times New Roman" w:hAnsi="Times New Roman" w:cs="Times New Roman"/>
                <w:sz w:val="28"/>
                <w:szCs w:val="28"/>
              </w:rPr>
              <w:t>Стр.18</w:t>
            </w:r>
          </w:p>
        </w:tc>
      </w:tr>
    </w:tbl>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Pr="00DB1BE4" w:rsidRDefault="003B2BD4" w:rsidP="00DB1BE4">
      <w:pPr>
        <w:spacing w:after="0" w:line="240" w:lineRule="auto"/>
        <w:jc w:val="both"/>
        <w:rPr>
          <w:rFonts w:ascii="Times New Roman" w:hAnsi="Times New Roman" w:cs="Times New Roman"/>
          <w:sz w:val="28"/>
          <w:szCs w:val="28"/>
        </w:rPr>
      </w:pPr>
    </w:p>
    <w:p w:rsidR="003B2BD4" w:rsidRDefault="003B2BD4" w:rsidP="006635EB">
      <w:pPr>
        <w:spacing w:after="0" w:line="240" w:lineRule="auto"/>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Default="003B2BD4" w:rsidP="00DB1BE4">
      <w:pPr>
        <w:spacing w:after="0" w:line="240" w:lineRule="auto"/>
        <w:jc w:val="center"/>
        <w:rPr>
          <w:rFonts w:ascii="Times New Roman" w:hAnsi="Times New Roman" w:cs="Times New Roman"/>
          <w:b/>
          <w:bCs/>
          <w:sz w:val="28"/>
          <w:szCs w:val="28"/>
        </w:rPr>
      </w:pPr>
    </w:p>
    <w:p w:rsidR="003B2BD4" w:rsidRPr="00395B32" w:rsidRDefault="003B2BD4" w:rsidP="00BD2752">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 xml:space="preserve">Пояснительная записка </w:t>
      </w:r>
    </w:p>
    <w:p w:rsidR="003B2BD4" w:rsidRPr="00395B32" w:rsidRDefault="003B2BD4" w:rsidP="00BD2752">
      <w:pPr>
        <w:spacing w:after="0" w:line="240" w:lineRule="auto"/>
        <w:jc w:val="center"/>
        <w:rPr>
          <w:rFonts w:ascii="Times New Roman" w:hAnsi="Times New Roman" w:cs="Times New Roman"/>
          <w:b/>
          <w:bCs/>
          <w:sz w:val="28"/>
          <w:szCs w:val="28"/>
        </w:rPr>
      </w:pPr>
    </w:p>
    <w:p w:rsidR="003B2BD4" w:rsidRPr="00395B32" w:rsidRDefault="003B2BD4" w:rsidP="00BD2752">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 </w:t>
      </w:r>
      <w:r w:rsidRPr="00395B32">
        <w:rPr>
          <w:rFonts w:ascii="Times New Roman" w:hAnsi="Times New Roman" w:cs="Times New Roman"/>
          <w:sz w:val="28"/>
          <w:szCs w:val="28"/>
        </w:rPr>
        <w:tab/>
        <w:t>Рисование является одним из важнейших средств познания мира и эстетического воспитания ребенка, так как оно связано с самостоятельной практической и творческой деятельностью.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3B2BD4" w:rsidRPr="00395B32" w:rsidRDefault="003B2BD4" w:rsidP="00E5533A">
      <w:pPr>
        <w:widowControl w:val="0"/>
        <w:tabs>
          <w:tab w:val="left" w:pos="9922"/>
        </w:tabs>
        <w:spacing w:after="0" w:line="240" w:lineRule="auto"/>
        <w:ind w:firstLine="620"/>
        <w:jc w:val="both"/>
        <w:rPr>
          <w:rFonts w:ascii="Times New Roman" w:hAnsi="Times New Roman" w:cs="Times New Roman"/>
          <w:sz w:val="28"/>
          <w:szCs w:val="28"/>
        </w:rPr>
      </w:pPr>
      <w:r w:rsidRPr="00395B32">
        <w:rPr>
          <w:rFonts w:ascii="Times New Roman" w:hAnsi="Times New Roman" w:cs="Times New Roman"/>
          <w:sz w:val="28"/>
          <w:szCs w:val="28"/>
          <w:lang w:eastAsia="ru-RU"/>
        </w:rPr>
        <w:t xml:space="preserve">Дополнительная общеобразовательная, общеразвивающая программа «Юный художник» имеет </w:t>
      </w:r>
      <w:r w:rsidRPr="00395B32">
        <w:rPr>
          <w:rFonts w:ascii="Times New Roman" w:hAnsi="Times New Roman" w:cs="Times New Roman"/>
          <w:i/>
          <w:iCs/>
          <w:sz w:val="28"/>
          <w:szCs w:val="28"/>
        </w:rPr>
        <w:t>художественную направленность.</w:t>
      </w:r>
      <w:r w:rsidRPr="00395B32">
        <w:rPr>
          <w:rFonts w:ascii="Times New Roman" w:hAnsi="Times New Roman" w:cs="Times New Roman"/>
          <w:sz w:val="28"/>
          <w:szCs w:val="28"/>
        </w:rPr>
        <w:t xml:space="preserve"> Является модифицированной, разработана на основе авторской программы Горбуновой Н.И. «ИЗО-студия для малышей».</w:t>
      </w:r>
    </w:p>
    <w:p w:rsidR="003B2BD4" w:rsidRPr="00395B32" w:rsidRDefault="003B2BD4" w:rsidP="000B2EED">
      <w:pPr>
        <w:pStyle w:val="NormalWeb"/>
        <w:spacing w:before="0" w:beforeAutospacing="0" w:after="0" w:afterAutospacing="0"/>
        <w:ind w:firstLine="709"/>
        <w:jc w:val="both"/>
        <w:rPr>
          <w:sz w:val="28"/>
          <w:szCs w:val="28"/>
        </w:rPr>
      </w:pPr>
      <w:r w:rsidRPr="00395B32">
        <w:rPr>
          <w:sz w:val="28"/>
          <w:szCs w:val="28"/>
        </w:rPr>
        <w:t xml:space="preserve">Настоящая программа разработана в соответствии с Федеральным законом от 29 декабря 2012 г. N 273-ФЗ "Об образовании в Российской Федерации",  Государственной программой Российской Федерации «Развитие образования» на 2013-2020 годы, Приказом Министерства просвещения  РФ от </w:t>
      </w:r>
      <w:r w:rsidRPr="00395B32">
        <w:rPr>
          <w:b/>
          <w:bCs/>
          <w:sz w:val="28"/>
          <w:szCs w:val="28"/>
        </w:rPr>
        <w:t xml:space="preserve"> </w:t>
      </w:r>
      <w:r w:rsidRPr="00395B32">
        <w:rPr>
          <w:sz w:val="28"/>
          <w:szCs w:val="28"/>
        </w:rPr>
        <w:t xml:space="preserve">9 ноября 2018 г. № 196 </w:t>
      </w:r>
      <w:r w:rsidRPr="00395B32">
        <w:rPr>
          <w:b/>
          <w:bCs/>
          <w:sz w:val="28"/>
          <w:szCs w:val="28"/>
        </w:rPr>
        <w:t> </w:t>
      </w:r>
      <w:r w:rsidRPr="00395B32">
        <w:rPr>
          <w:sz w:val="28"/>
          <w:szCs w:val="28"/>
        </w:rPr>
        <w:t>«Об утверждении порядка организации и осуществления образовательной деятельности по дополнительным общеобразовательным программам», Приказом Министерства образования и науки Российской Федерации от 23.08.2017 г. №816 (зарегистрирован Министерством юстиции Российской Федерации 18 сентября 2017г., регистрационный № 48226)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Санитарно-эпидемиологическими правилами и нормативами  СанПиН 2.4.4.3172-14 (Зарегистрировано в Минюсте России 20 августа 2014 г. N 33660), Концепцией развития дополнительного образования детей на 2014-2020 гг. (Утверждена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Уставом ЦДТ, Положением о дополнительной общеобразовательной общеразвивающей программе муниципального бюджетного учреждения дополнительного образования «Центр детского творчества» Ново-Савиновского района г. Казани.</w:t>
      </w:r>
    </w:p>
    <w:p w:rsidR="003B2BD4" w:rsidRPr="00395B32" w:rsidRDefault="003B2BD4" w:rsidP="00E5533A">
      <w:pPr>
        <w:spacing w:after="0" w:line="240" w:lineRule="auto"/>
        <w:ind w:firstLine="708"/>
        <w:rPr>
          <w:rFonts w:ascii="Times New Roman" w:hAnsi="Times New Roman" w:cs="Times New Roman"/>
          <w:i/>
          <w:iCs/>
          <w:sz w:val="28"/>
          <w:szCs w:val="28"/>
        </w:rPr>
      </w:pPr>
      <w:r w:rsidRPr="00395B32">
        <w:rPr>
          <w:rFonts w:ascii="Times New Roman" w:hAnsi="Times New Roman" w:cs="Times New Roman"/>
          <w:i/>
          <w:iCs/>
          <w:sz w:val="28"/>
          <w:szCs w:val="28"/>
        </w:rPr>
        <w:t>Актуальность и педагогическая целесообразность.</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Психологи и педагоги пришли к выводу, что раннее развитие способности к творчеству, уже в дошкольном детстве – залог будущих успехов.</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изображаемому. Ребенок в процессе рисования испытывает разные чувства – радуется созданному им произведению, огорчается, если что-то не получается, стремится преодолеть трудности. </w:t>
      </w:r>
    </w:p>
    <w:p w:rsidR="003B2BD4" w:rsidRPr="00395B32" w:rsidRDefault="003B2BD4" w:rsidP="00BD2752">
      <w:pPr>
        <w:spacing w:after="0" w:line="240" w:lineRule="auto"/>
        <w:ind w:firstLine="708"/>
        <w:jc w:val="both"/>
        <w:rPr>
          <w:rFonts w:ascii="Times New Roman" w:hAnsi="Times New Roman" w:cs="Times New Roman"/>
          <w:sz w:val="28"/>
          <w:szCs w:val="28"/>
        </w:rPr>
      </w:pP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Занятия по рисованию формируют и развивают ребёнка всесторонне, используемые методы:</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позволяют развивать специальные умения и навыки, подготавливающие руку ребенка к письму; </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дают возможность почувствовать многоцветное изображение предметов, что влияет на полноту восприятия окружающего мира; </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формируют эмоционально – положительное отношение к самому процессу рисования;</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способствуют более эффективному развитию воображения, восприятия и, как следствие, познавательных способностей. </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Мнение современных учёных таково: работа пальцев способствует развитию речи. В рисунке повествовать значительно проще; рисуя, ребёнок отражает знания о мире, осознаёт себя в нём. Предварительно нарисовав событие, ребёнку легче рассказать о нём. Вот почему, по мнению специалистов, рисовать ребёнку также необходимо, как и разговаривать. «Если ребёнок молчит, покажите ему картинку, и он заговорит» - писал Ушинский. А если эта картина создана руками и воображением самого ребёнка!!! Рисование становится незаменимой и своевременной помощью при решении речевых задач. Это ещё и огромный источник радости!</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 </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Есть утверждение, что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изобразительной деятельности в работе с дошкольниками для развития воображения, творческого мышления и творческой активности.</w:t>
      </w:r>
    </w:p>
    <w:p w:rsidR="003B2BD4" w:rsidRPr="00395B32" w:rsidRDefault="003B2BD4" w:rsidP="00E5533A">
      <w:pPr>
        <w:spacing w:after="0" w:line="240" w:lineRule="auto"/>
        <w:ind w:firstLine="708"/>
        <w:rPr>
          <w:rFonts w:ascii="Times New Roman" w:hAnsi="Times New Roman" w:cs="Times New Roman"/>
          <w:i/>
          <w:iCs/>
          <w:sz w:val="28"/>
          <w:szCs w:val="28"/>
        </w:rPr>
      </w:pPr>
      <w:r w:rsidRPr="00395B32">
        <w:rPr>
          <w:rFonts w:ascii="Times New Roman" w:hAnsi="Times New Roman" w:cs="Times New Roman"/>
          <w:i/>
          <w:iCs/>
          <w:sz w:val="28"/>
          <w:szCs w:val="28"/>
        </w:rPr>
        <w:t>Отличительные особенности программы.</w:t>
      </w:r>
    </w:p>
    <w:p w:rsidR="003B2BD4" w:rsidRPr="00395B32" w:rsidRDefault="003B2BD4"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Данная программа с использованием нетрадиционной техники рисования демонстрируют необычные сочетания материалов и инструментов. </w:t>
      </w:r>
    </w:p>
    <w:p w:rsidR="003B2BD4" w:rsidRPr="00395B32" w:rsidRDefault="003B2BD4" w:rsidP="000C1DAD">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3B2BD4" w:rsidRPr="00395B32" w:rsidRDefault="003B2BD4"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w:t>
      </w:r>
    </w:p>
    <w:p w:rsidR="003B2BD4" w:rsidRPr="00395B32" w:rsidRDefault="003B2BD4" w:rsidP="00BD2752">
      <w:pPr>
        <w:spacing w:after="0" w:line="240" w:lineRule="auto"/>
        <w:ind w:firstLine="708"/>
        <w:jc w:val="both"/>
        <w:rPr>
          <w:rFonts w:ascii="Times New Roman" w:hAnsi="Times New Roman" w:cs="Times New Roman"/>
          <w:sz w:val="28"/>
          <w:szCs w:val="28"/>
        </w:rPr>
      </w:pPr>
    </w:p>
    <w:p w:rsidR="003B2BD4" w:rsidRPr="00395B32" w:rsidRDefault="003B2BD4" w:rsidP="00E5533A">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Цель и задачи программы.</w:t>
      </w:r>
    </w:p>
    <w:p w:rsidR="003B2BD4" w:rsidRPr="00395B32" w:rsidRDefault="003B2BD4" w:rsidP="00B673DF">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u w:val="single"/>
        </w:rPr>
        <w:t>Цель программы</w:t>
      </w:r>
      <w:r w:rsidRPr="00395B32">
        <w:rPr>
          <w:rFonts w:ascii="Times New Roman" w:hAnsi="Times New Roman" w:cs="Times New Roman"/>
          <w:sz w:val="28"/>
          <w:szCs w:val="28"/>
        </w:rPr>
        <w:t xml:space="preserve"> - Формирование художественного мышления и нравственных черт личности через различные способы рисования. </w:t>
      </w:r>
    </w:p>
    <w:p w:rsidR="003B2BD4" w:rsidRPr="00395B32" w:rsidRDefault="003B2BD4" w:rsidP="008F125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r>
      <w:r w:rsidRPr="00395B32">
        <w:rPr>
          <w:rFonts w:ascii="Times New Roman" w:hAnsi="Times New Roman" w:cs="Times New Roman"/>
          <w:sz w:val="28"/>
          <w:szCs w:val="28"/>
          <w:u w:val="single"/>
        </w:rPr>
        <w:t>Задачи программы</w:t>
      </w:r>
      <w:r w:rsidRPr="00395B32">
        <w:rPr>
          <w:rFonts w:ascii="Times New Roman" w:hAnsi="Times New Roman" w:cs="Times New Roman"/>
          <w:sz w:val="28"/>
          <w:szCs w:val="28"/>
        </w:rPr>
        <w:t>:</w:t>
      </w:r>
    </w:p>
    <w:p w:rsidR="003B2BD4" w:rsidRPr="00395B32" w:rsidRDefault="003B2BD4" w:rsidP="008F1250">
      <w:pPr>
        <w:spacing w:after="0" w:line="240" w:lineRule="auto"/>
        <w:jc w:val="both"/>
        <w:rPr>
          <w:rFonts w:ascii="Times New Roman" w:hAnsi="Times New Roman" w:cs="Times New Roman"/>
          <w:b/>
          <w:bCs/>
          <w:sz w:val="28"/>
          <w:szCs w:val="28"/>
        </w:rPr>
      </w:pPr>
      <w:r w:rsidRPr="00395B32">
        <w:rPr>
          <w:rFonts w:ascii="Times New Roman" w:hAnsi="Times New Roman" w:cs="Times New Roman"/>
          <w:sz w:val="28"/>
          <w:szCs w:val="28"/>
        </w:rPr>
        <w:tab/>
      </w:r>
      <w:r w:rsidRPr="00395B32">
        <w:rPr>
          <w:rFonts w:ascii="Times New Roman" w:hAnsi="Times New Roman" w:cs="Times New Roman"/>
          <w:b/>
          <w:bCs/>
          <w:sz w:val="28"/>
          <w:szCs w:val="28"/>
        </w:rPr>
        <w:t>Обучающие:</w:t>
      </w:r>
    </w:p>
    <w:p w:rsidR="003B2BD4" w:rsidRPr="00395B32" w:rsidRDefault="003B2BD4"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жанрами изобразительного искусства;</w:t>
      </w:r>
    </w:p>
    <w:p w:rsidR="003B2BD4" w:rsidRPr="00395B32" w:rsidRDefault="003B2BD4"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разными художественными материалами и техниками изобразительной деятельности;</w:t>
      </w:r>
    </w:p>
    <w:p w:rsidR="003B2BD4" w:rsidRPr="00395B32" w:rsidRDefault="003B2BD4"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способствовать овладению основами построения фигур;</w:t>
      </w:r>
    </w:p>
    <w:p w:rsidR="003B2BD4" w:rsidRPr="00395B32" w:rsidRDefault="003B2BD4"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сформировать  умения строить композицию с выделением композиционного центра.</w:t>
      </w:r>
    </w:p>
    <w:p w:rsidR="003B2BD4" w:rsidRPr="00395B32" w:rsidRDefault="003B2BD4" w:rsidP="008F1250">
      <w:pPr>
        <w:spacing w:after="0" w:line="240" w:lineRule="auto"/>
        <w:ind w:firstLine="708"/>
        <w:jc w:val="both"/>
        <w:rPr>
          <w:rFonts w:ascii="Times New Roman" w:hAnsi="Times New Roman" w:cs="Times New Roman"/>
          <w:b/>
          <w:bCs/>
          <w:sz w:val="28"/>
          <w:szCs w:val="28"/>
        </w:rPr>
      </w:pPr>
      <w:r w:rsidRPr="00395B32">
        <w:rPr>
          <w:rFonts w:ascii="Times New Roman" w:hAnsi="Times New Roman" w:cs="Times New Roman"/>
          <w:b/>
          <w:bCs/>
          <w:sz w:val="28"/>
          <w:szCs w:val="28"/>
        </w:rPr>
        <w:t>Развивающие:</w:t>
      </w:r>
    </w:p>
    <w:p w:rsidR="003B2BD4" w:rsidRPr="00395B32" w:rsidRDefault="003B2BD4"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у детей чувственно-эмоциональных проявления: внимание, память, фантазия, воображение;</w:t>
      </w:r>
    </w:p>
    <w:p w:rsidR="003B2BD4" w:rsidRPr="00395B32" w:rsidRDefault="003B2BD4"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художественный вкус, способности видеть и понимать прекрасное;</w:t>
      </w:r>
    </w:p>
    <w:p w:rsidR="003B2BD4" w:rsidRPr="00395B32" w:rsidRDefault="003B2BD4"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моторику, пластичность, гибкость рук и точность глазомера;</w:t>
      </w:r>
    </w:p>
    <w:p w:rsidR="003B2BD4" w:rsidRPr="00395B32" w:rsidRDefault="003B2BD4" w:rsidP="008F1250">
      <w:pPr>
        <w:spacing w:after="0" w:line="240" w:lineRule="auto"/>
        <w:ind w:firstLine="708"/>
        <w:jc w:val="both"/>
        <w:rPr>
          <w:rFonts w:ascii="Times New Roman" w:hAnsi="Times New Roman" w:cs="Times New Roman"/>
          <w:b/>
          <w:bCs/>
          <w:sz w:val="28"/>
          <w:szCs w:val="28"/>
        </w:rPr>
      </w:pPr>
      <w:r w:rsidRPr="00395B32">
        <w:rPr>
          <w:rFonts w:ascii="Times New Roman" w:hAnsi="Times New Roman" w:cs="Times New Roman"/>
          <w:b/>
          <w:bCs/>
          <w:sz w:val="28"/>
          <w:szCs w:val="28"/>
        </w:rPr>
        <w:t xml:space="preserve">Воспитательные: </w:t>
      </w:r>
    </w:p>
    <w:p w:rsidR="003B2BD4" w:rsidRPr="00395B32" w:rsidRDefault="003B2BD4" w:rsidP="008F1250">
      <w:pPr>
        <w:pStyle w:val="ListParagraph"/>
        <w:numPr>
          <w:ilvl w:val="0"/>
          <w:numId w:val="4"/>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сформировать у детей устойчивый интерес к искусству и занятиям художественным творчеством;</w:t>
      </w:r>
    </w:p>
    <w:p w:rsidR="003B2BD4" w:rsidRPr="00395B32" w:rsidRDefault="003B2BD4" w:rsidP="008F1250">
      <w:pPr>
        <w:pStyle w:val="ListParagraph"/>
        <w:numPr>
          <w:ilvl w:val="0"/>
          <w:numId w:val="3"/>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воспитывать уважительное отношение к искусству разных стран и народов;</w:t>
      </w:r>
    </w:p>
    <w:p w:rsidR="003B2BD4" w:rsidRPr="00395B32" w:rsidRDefault="003B2BD4" w:rsidP="008F1250">
      <w:pPr>
        <w:pStyle w:val="ListParagraph"/>
        <w:numPr>
          <w:ilvl w:val="0"/>
          <w:numId w:val="3"/>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воспитывать терпение, волю, усидчивость, трудолюбие, аккуратность.</w:t>
      </w:r>
    </w:p>
    <w:p w:rsidR="003B2BD4" w:rsidRPr="00395B32" w:rsidRDefault="003B2BD4" w:rsidP="00E5533A">
      <w:pPr>
        <w:spacing w:after="0" w:line="240" w:lineRule="auto"/>
        <w:ind w:firstLine="708"/>
        <w:rPr>
          <w:rFonts w:ascii="Times New Roman" w:hAnsi="Times New Roman" w:cs="Times New Roman"/>
          <w:i/>
          <w:iCs/>
          <w:sz w:val="28"/>
          <w:szCs w:val="28"/>
        </w:rPr>
      </w:pPr>
      <w:r w:rsidRPr="00395B32">
        <w:rPr>
          <w:rFonts w:ascii="Times New Roman" w:hAnsi="Times New Roman" w:cs="Times New Roman"/>
          <w:i/>
          <w:iCs/>
          <w:sz w:val="28"/>
          <w:szCs w:val="28"/>
        </w:rPr>
        <w:t>Сроки реализации программы</w:t>
      </w:r>
    </w:p>
    <w:p w:rsidR="003B2BD4" w:rsidRPr="00395B32" w:rsidRDefault="003B2BD4" w:rsidP="00E5533A">
      <w:pPr>
        <w:pStyle w:val="NormalWeb"/>
        <w:spacing w:before="0" w:beforeAutospacing="0" w:after="0" w:afterAutospacing="0"/>
        <w:ind w:firstLine="708"/>
        <w:jc w:val="both"/>
        <w:rPr>
          <w:sz w:val="28"/>
          <w:szCs w:val="28"/>
        </w:rPr>
      </w:pPr>
      <w:r w:rsidRPr="00395B32">
        <w:rPr>
          <w:sz w:val="28"/>
          <w:szCs w:val="28"/>
        </w:rPr>
        <w:t>Программа рассчитана на 1 год обучения на 144 часа. Занятия проводятся 2 раза в неделю по 2 часа с перерывом в 10 минут.  Один академический час занятия в группе равен 30 минутам астрономического времени.</w:t>
      </w:r>
    </w:p>
    <w:p w:rsidR="003B2BD4" w:rsidRPr="00395B32" w:rsidRDefault="003B2BD4" w:rsidP="00B86084">
      <w:pPr>
        <w:pStyle w:val="NormalWeb"/>
        <w:spacing w:before="0" w:beforeAutospacing="0" w:after="0" w:afterAutospacing="0"/>
        <w:ind w:firstLine="708"/>
        <w:jc w:val="both"/>
        <w:rPr>
          <w:sz w:val="28"/>
          <w:szCs w:val="28"/>
        </w:rPr>
      </w:pPr>
      <w:r w:rsidRPr="00395B32">
        <w:rPr>
          <w:sz w:val="28"/>
          <w:szCs w:val="28"/>
        </w:rPr>
        <w:t xml:space="preserve">Группы  комплектуются из расчета  не более 15 человек в соответствии с педагогическими требованиями, предъявляемыми к данному возрасту. </w:t>
      </w:r>
    </w:p>
    <w:p w:rsidR="003B2BD4" w:rsidRPr="00395B32" w:rsidRDefault="003B2BD4" w:rsidP="00B86084">
      <w:pPr>
        <w:pStyle w:val="NormalWeb"/>
        <w:spacing w:before="0" w:beforeAutospacing="0" w:after="0" w:afterAutospacing="0"/>
        <w:ind w:firstLine="708"/>
        <w:jc w:val="both"/>
        <w:rPr>
          <w:sz w:val="28"/>
          <w:szCs w:val="28"/>
        </w:rPr>
      </w:pPr>
      <w:r w:rsidRPr="00395B32">
        <w:rPr>
          <w:i/>
          <w:iCs/>
          <w:sz w:val="28"/>
          <w:szCs w:val="28"/>
        </w:rPr>
        <w:t>Формы организации деятельности детей на занятии</w:t>
      </w:r>
      <w:r w:rsidRPr="00395B32">
        <w:rPr>
          <w:sz w:val="28"/>
          <w:szCs w:val="28"/>
        </w:rPr>
        <w:t xml:space="preserve">: групповая, подгрупповая, индивидуальная в рамках группового занятия. </w:t>
      </w:r>
    </w:p>
    <w:p w:rsidR="003B2BD4" w:rsidRPr="00395B32" w:rsidRDefault="003B2BD4" w:rsidP="00B86084">
      <w:pPr>
        <w:pStyle w:val="NormalWeb"/>
        <w:spacing w:before="0" w:beforeAutospacing="0" w:after="0" w:afterAutospacing="0"/>
        <w:ind w:firstLine="708"/>
        <w:jc w:val="both"/>
        <w:rPr>
          <w:sz w:val="28"/>
          <w:szCs w:val="28"/>
        </w:rPr>
      </w:pPr>
      <w:r w:rsidRPr="00395B32">
        <w:rPr>
          <w:i/>
          <w:iCs/>
          <w:sz w:val="28"/>
          <w:szCs w:val="28"/>
        </w:rPr>
        <w:t>Формы проведения занятий</w:t>
      </w:r>
      <w:r w:rsidRPr="00395B32">
        <w:rPr>
          <w:sz w:val="28"/>
          <w:szCs w:val="28"/>
        </w:rPr>
        <w:t>: учебное занятие, беседа, просмотр и обсуждение презентаций и наглядных пособий, самостоятельная работа.</w:t>
      </w:r>
    </w:p>
    <w:p w:rsidR="003B2BD4" w:rsidRPr="00395B32" w:rsidRDefault="003B2BD4" w:rsidP="00E5533A">
      <w:pPr>
        <w:pStyle w:val="NormalWeb"/>
        <w:spacing w:before="0" w:beforeAutospacing="0" w:after="0" w:afterAutospacing="0"/>
        <w:ind w:firstLine="708"/>
        <w:jc w:val="both"/>
        <w:rPr>
          <w:b/>
          <w:bCs/>
          <w:i/>
          <w:iCs/>
          <w:sz w:val="28"/>
          <w:szCs w:val="28"/>
        </w:rPr>
      </w:pPr>
      <w:r w:rsidRPr="00395B32">
        <w:rPr>
          <w:sz w:val="28"/>
          <w:szCs w:val="28"/>
        </w:rPr>
        <w:t xml:space="preserve"> Программа включает в себя четыре вида изобразительного творчества: рисование, аппликацию, лепку из пластилина, декоративно-прикладное творчество. Перечисленные виды изобразительной деятельности тесно связаны между собой и должны дополнять друг друга в течение всего учебного года. </w:t>
      </w:r>
    </w:p>
    <w:p w:rsidR="003B2BD4" w:rsidRPr="00395B32" w:rsidRDefault="003B2BD4" w:rsidP="00E5533A">
      <w:pPr>
        <w:pStyle w:val="NormalWeb"/>
        <w:spacing w:before="0" w:beforeAutospacing="0" w:after="0" w:afterAutospacing="0"/>
        <w:ind w:firstLine="708"/>
        <w:rPr>
          <w:i/>
          <w:iCs/>
          <w:sz w:val="28"/>
          <w:szCs w:val="28"/>
        </w:rPr>
      </w:pPr>
      <w:r w:rsidRPr="00395B32">
        <w:rPr>
          <w:i/>
          <w:iCs/>
          <w:sz w:val="28"/>
          <w:szCs w:val="28"/>
        </w:rPr>
        <w:t>Адресат программы</w:t>
      </w:r>
    </w:p>
    <w:p w:rsidR="003B2BD4" w:rsidRPr="00395B32" w:rsidRDefault="003B2BD4" w:rsidP="00E5533A">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rPr>
        <w:t xml:space="preserve"> Программа «Юный художник» </w:t>
      </w:r>
      <w:r w:rsidRPr="00395B32">
        <w:rPr>
          <w:rFonts w:ascii="Times New Roman" w:hAnsi="Times New Roman" w:cs="Times New Roman"/>
          <w:i/>
          <w:iCs/>
          <w:sz w:val="28"/>
          <w:szCs w:val="28"/>
        </w:rPr>
        <w:t>рассчитана на детей 4-6 лет</w:t>
      </w:r>
      <w:r w:rsidRPr="00395B32">
        <w:rPr>
          <w:rFonts w:ascii="Times New Roman" w:hAnsi="Times New Roman" w:cs="Times New Roman"/>
          <w:sz w:val="28"/>
          <w:szCs w:val="28"/>
        </w:rPr>
        <w:t xml:space="preserve">. Младший дошкольный возраст - важный этап в процессе формирования личности ребенка, начинается переоценка своих возможностей. </w:t>
      </w:r>
      <w:r w:rsidRPr="00395B32">
        <w:rPr>
          <w:rFonts w:ascii="Times New Roman" w:hAnsi="Times New Roman" w:cs="Times New Roman"/>
          <w:sz w:val="28"/>
          <w:szCs w:val="28"/>
          <w:shd w:val="clear" w:color="auto" w:fill="FFFFFF"/>
        </w:rPr>
        <w:t xml:space="preserve">Целенаправленное руководство со стороны педагога способствует успешному развитию детского творчества, в том числе при освоении техник изобразительной деятельности, которые дарят детям радость познания, творчества. </w:t>
      </w:r>
    </w:p>
    <w:p w:rsidR="003B2BD4" w:rsidRPr="00395B32" w:rsidRDefault="003B2BD4" w:rsidP="008F1250">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shd w:val="clear" w:color="auto" w:fill="FFFFFF"/>
        </w:rPr>
        <w:t xml:space="preserve">В процессе работы, основная задача – подвести ребёнка к поиску и выбору способов и средств выразительного воплощения в поделке замысла, своих переживаний при помощи разнообразных художественных материалов. Освоение многообразных техник работы с бумагой предоставляет возможность почувствовать свойства материалов, способы использования и их выразительные возможности при создании поделок. </w:t>
      </w:r>
    </w:p>
    <w:p w:rsidR="003B2BD4" w:rsidRPr="00395B32" w:rsidRDefault="003B2BD4"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shd w:val="clear" w:color="auto" w:fill="FFFFFF"/>
        </w:rPr>
        <w:t>Занятия рисованием, лепкой и аппликацией развивают у детей координацию и мелкую моторику рук, которые необходимы для детей в дальнейшем при овладении письмом, а так же  способствуют успешному развитию у ребенка эмоциональной отзывчивости к окружающему миру, развитию творческой личности ребенка.</w:t>
      </w:r>
    </w:p>
    <w:p w:rsidR="003B2BD4" w:rsidRPr="00395B32" w:rsidRDefault="003B2BD4"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iCs/>
          <w:sz w:val="28"/>
          <w:szCs w:val="28"/>
        </w:rPr>
        <w:t>Особенности организации образовательного процесса.</w:t>
      </w:r>
      <w:r w:rsidRPr="00395B32">
        <w:rPr>
          <w:rFonts w:ascii="Times New Roman" w:hAnsi="Times New Roman" w:cs="Times New Roman"/>
          <w:sz w:val="28"/>
          <w:szCs w:val="28"/>
        </w:rPr>
        <w:t xml:space="preserve"> Набор в группы осуществляется  по личному заявлению  родителей. </w:t>
      </w:r>
    </w:p>
    <w:p w:rsidR="003B2BD4" w:rsidRPr="00395B32" w:rsidRDefault="003B2BD4"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При наличии свободных мест в объединение прием обучающихся осуществляется в течение всего учебного года.</w:t>
      </w:r>
    </w:p>
    <w:p w:rsidR="003B2BD4" w:rsidRPr="00395B32" w:rsidRDefault="003B2BD4"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iCs/>
          <w:sz w:val="28"/>
          <w:szCs w:val="28"/>
        </w:rPr>
        <w:t>Форма реализация программы</w:t>
      </w:r>
      <w:r w:rsidRPr="00395B32">
        <w:rPr>
          <w:rFonts w:ascii="Times New Roman" w:hAnsi="Times New Roman" w:cs="Times New Roman"/>
          <w:sz w:val="28"/>
          <w:szCs w:val="28"/>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(при согласии родителей). </w:t>
      </w:r>
    </w:p>
    <w:p w:rsidR="003B2BD4" w:rsidRPr="00395B32" w:rsidRDefault="003B2BD4"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3B2BD4" w:rsidRPr="00395B32" w:rsidRDefault="003B2BD4" w:rsidP="008F1250">
      <w:pPr>
        <w:spacing w:after="0" w:line="240" w:lineRule="auto"/>
        <w:ind w:firstLine="708"/>
        <w:jc w:val="both"/>
        <w:rPr>
          <w:rFonts w:ascii="Times New Roman" w:hAnsi="Times New Roman" w:cs="Times New Roman"/>
          <w:i/>
          <w:iCs/>
          <w:sz w:val="28"/>
          <w:szCs w:val="28"/>
        </w:rPr>
      </w:pPr>
      <w:r w:rsidRPr="00395B32">
        <w:rPr>
          <w:rFonts w:ascii="Times New Roman" w:hAnsi="Times New Roman" w:cs="Times New Roman"/>
          <w:i/>
          <w:iCs/>
          <w:sz w:val="28"/>
          <w:szCs w:val="28"/>
        </w:rPr>
        <w:t>Ожидаемые результаты:</w:t>
      </w:r>
    </w:p>
    <w:p w:rsidR="003B2BD4" w:rsidRPr="00395B32" w:rsidRDefault="003B2BD4" w:rsidP="00E5533A">
      <w:pPr>
        <w:ind w:firstLine="708"/>
        <w:jc w:val="both"/>
        <w:rPr>
          <w:rFonts w:ascii="Times New Roman" w:hAnsi="Times New Roman" w:cs="Times New Roman"/>
          <w:b/>
          <w:bCs/>
          <w:i/>
          <w:iCs/>
          <w:sz w:val="28"/>
          <w:szCs w:val="28"/>
        </w:rPr>
      </w:pPr>
      <w:r w:rsidRPr="00395B32">
        <w:rPr>
          <w:rFonts w:ascii="Times New Roman" w:hAnsi="Times New Roman" w:cs="Times New Roman"/>
          <w:sz w:val="28"/>
          <w:szCs w:val="28"/>
          <w:shd w:val="clear" w:color="auto" w:fill="FFFFFF"/>
        </w:rPr>
        <w:t>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узнают различные нетрадиционные техники рисования.</w:t>
      </w:r>
      <w:r w:rsidRPr="00395B32">
        <w:rPr>
          <w:rStyle w:val="apple-converted-space"/>
          <w:rFonts w:ascii="Times New Roman" w:hAnsi="Times New Roman" w:cs="Times New Roman"/>
          <w:sz w:val="28"/>
          <w:szCs w:val="28"/>
          <w:shd w:val="clear" w:color="auto" w:fill="FFFFFF"/>
        </w:rPr>
        <w:t> </w:t>
      </w:r>
    </w:p>
    <w:p w:rsidR="003B2BD4" w:rsidRPr="00395B32" w:rsidRDefault="003B2BD4" w:rsidP="00E5533A">
      <w:pPr>
        <w:ind w:firstLine="708"/>
        <w:jc w:val="both"/>
        <w:rPr>
          <w:rFonts w:ascii="Times New Roman" w:hAnsi="Times New Roman" w:cs="Times New Roman"/>
          <w:b/>
          <w:bCs/>
          <w:i/>
          <w:iCs/>
          <w:sz w:val="28"/>
          <w:szCs w:val="28"/>
        </w:rPr>
      </w:pPr>
      <w:r w:rsidRPr="00395B32">
        <w:rPr>
          <w:rFonts w:ascii="Times New Roman" w:hAnsi="Times New Roman" w:cs="Times New Roman"/>
          <w:b/>
          <w:bCs/>
          <w:i/>
          <w:iCs/>
          <w:sz w:val="28"/>
          <w:szCs w:val="28"/>
          <w:u w:val="single"/>
        </w:rPr>
        <w:t>К концу  обучения по программе дети будут  уметь:</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правильно держать кисточку, карандаш, выполнять ими формообразующие движения;</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 xml:space="preserve"> пользоваться изобразительными материалами (гуашевые и акварельные краски, восковые мелки, цветные карандаши и т. д.);</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определять теплые и холодные, темные и светлые цвета и их оттенки;</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получать простые оттенки (от основного к более светлому);</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рисовать от руки простые фигуры (круги, квадраты, треугольники, овалы и т. д.);</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рисовать предмет с натуры и по представлению, передавая характерные особенности (форму, строение, цвет);</w:t>
      </w:r>
    </w:p>
    <w:p w:rsidR="003B2BD4" w:rsidRPr="00395B32" w:rsidRDefault="003B2BD4"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изображать предметы крупно, полностью используя лист бумаги.</w:t>
      </w:r>
    </w:p>
    <w:p w:rsidR="003B2BD4" w:rsidRPr="00395B32" w:rsidRDefault="003B2BD4" w:rsidP="00172800">
      <w:pPr>
        <w:pStyle w:val="NoSpacing"/>
        <w:jc w:val="both"/>
        <w:rPr>
          <w:rFonts w:ascii="Times New Roman" w:hAnsi="Times New Roman" w:cs="Times New Roman"/>
          <w:b/>
          <w:bCs/>
          <w:i/>
          <w:iCs/>
          <w:sz w:val="28"/>
          <w:szCs w:val="28"/>
          <w:u w:val="single"/>
          <w:lang w:eastAsia="ru-RU"/>
        </w:rPr>
      </w:pPr>
      <w:r w:rsidRPr="00395B32">
        <w:rPr>
          <w:rFonts w:ascii="Times New Roman" w:hAnsi="Times New Roman" w:cs="Times New Roman"/>
          <w:b/>
          <w:bCs/>
          <w:i/>
          <w:iCs/>
          <w:sz w:val="28"/>
          <w:szCs w:val="28"/>
          <w:u w:val="single"/>
          <w:lang w:eastAsia="ru-RU"/>
        </w:rPr>
        <w:t>К концу учебного года обучающиеся будут знать:</w:t>
      </w:r>
    </w:p>
    <w:p w:rsidR="003B2BD4" w:rsidRPr="00395B32" w:rsidRDefault="003B2BD4"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названия основных цветов (красный, желтый, синий) и элементарные правила их смешивания;</w:t>
      </w:r>
    </w:p>
    <w:p w:rsidR="003B2BD4" w:rsidRPr="00395B32" w:rsidRDefault="003B2BD4"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применение орнамента в жизни, его значение в образе художественной вещи;</w:t>
      </w:r>
    </w:p>
    <w:p w:rsidR="003B2BD4" w:rsidRPr="00395B32" w:rsidRDefault="003B2BD4"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основные жанры изобразительного искусства (пейзаж, портрет, натюрморт);</w:t>
      </w:r>
    </w:p>
    <w:p w:rsidR="003B2BD4" w:rsidRPr="00395B32" w:rsidRDefault="003B2BD4"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название материалов и инструментов и их назначение;</w:t>
      </w:r>
    </w:p>
    <w:p w:rsidR="003B2BD4" w:rsidRPr="00395B32" w:rsidRDefault="003B2BD4"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правила безопасности и личной гигиены.</w:t>
      </w:r>
    </w:p>
    <w:p w:rsidR="003B2BD4" w:rsidRPr="00395B32" w:rsidRDefault="003B2BD4" w:rsidP="00E5533A">
      <w:pPr>
        <w:spacing w:after="0" w:line="240" w:lineRule="auto"/>
        <w:ind w:firstLine="360"/>
        <w:jc w:val="both"/>
        <w:rPr>
          <w:rFonts w:ascii="Times New Roman" w:hAnsi="Times New Roman" w:cs="Times New Roman"/>
          <w:i/>
          <w:iCs/>
          <w:sz w:val="28"/>
          <w:szCs w:val="28"/>
        </w:rPr>
      </w:pPr>
      <w:r w:rsidRPr="00395B32">
        <w:rPr>
          <w:rFonts w:ascii="Times New Roman" w:hAnsi="Times New Roman" w:cs="Times New Roman"/>
          <w:i/>
          <w:iCs/>
          <w:sz w:val="28"/>
          <w:szCs w:val="28"/>
        </w:rPr>
        <w:t>Способы проверки результатов и формы контроля:</w:t>
      </w:r>
    </w:p>
    <w:p w:rsidR="003B2BD4" w:rsidRPr="00395B32" w:rsidRDefault="003B2BD4" w:rsidP="0017280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В процессе обучения учащихся по данной программе отслеживаются два вида контроля;</w:t>
      </w:r>
    </w:p>
    <w:p w:rsidR="003B2BD4" w:rsidRPr="00395B32" w:rsidRDefault="003B2BD4" w:rsidP="00E5533A">
      <w:pPr>
        <w:spacing w:after="0"/>
        <w:jc w:val="both"/>
        <w:rPr>
          <w:rFonts w:ascii="Times New Roman" w:hAnsi="Times New Roman" w:cs="Times New Roman"/>
          <w:sz w:val="28"/>
          <w:szCs w:val="28"/>
        </w:rPr>
      </w:pPr>
      <w:r w:rsidRPr="00395B32">
        <w:rPr>
          <w:rFonts w:ascii="Times New Roman" w:hAnsi="Times New Roman" w:cs="Times New Roman"/>
          <w:i/>
          <w:iCs/>
          <w:sz w:val="28"/>
          <w:szCs w:val="28"/>
        </w:rPr>
        <w:t xml:space="preserve">- </w:t>
      </w:r>
      <w:r w:rsidRPr="00395B32">
        <w:rPr>
          <w:rFonts w:ascii="Times New Roman" w:hAnsi="Times New Roman" w:cs="Times New Roman"/>
          <w:i/>
          <w:iCs/>
          <w:sz w:val="28"/>
          <w:szCs w:val="28"/>
          <w:u w:val="single"/>
        </w:rPr>
        <w:t>текущий</w:t>
      </w:r>
      <w:r w:rsidRPr="00395B32">
        <w:rPr>
          <w:rFonts w:ascii="Times New Roman" w:hAnsi="Times New Roman" w:cs="Times New Roman"/>
          <w:sz w:val="28"/>
          <w:szCs w:val="28"/>
        </w:rPr>
        <w:t>– проводится регулярно в рамках занятия.</w:t>
      </w:r>
    </w:p>
    <w:p w:rsidR="003B2BD4" w:rsidRPr="00395B32" w:rsidRDefault="003B2BD4" w:rsidP="00E5533A">
      <w:pPr>
        <w:spacing w:after="0"/>
        <w:jc w:val="both"/>
        <w:rPr>
          <w:rFonts w:ascii="Times New Roman" w:hAnsi="Times New Roman" w:cs="Times New Roman"/>
          <w:sz w:val="28"/>
          <w:szCs w:val="28"/>
        </w:rPr>
      </w:pPr>
      <w:r w:rsidRPr="00395B32">
        <w:rPr>
          <w:rFonts w:ascii="Times New Roman" w:hAnsi="Times New Roman" w:cs="Times New Roman"/>
          <w:i/>
          <w:iCs/>
          <w:sz w:val="28"/>
          <w:szCs w:val="28"/>
        </w:rPr>
        <w:t xml:space="preserve">- </w:t>
      </w:r>
      <w:r w:rsidRPr="00395B32">
        <w:rPr>
          <w:rFonts w:ascii="Times New Roman" w:hAnsi="Times New Roman" w:cs="Times New Roman"/>
          <w:i/>
          <w:iCs/>
          <w:sz w:val="28"/>
          <w:szCs w:val="28"/>
          <w:u w:val="single"/>
        </w:rPr>
        <w:t>итоговый</w:t>
      </w:r>
      <w:r w:rsidRPr="00395B32">
        <w:rPr>
          <w:rFonts w:ascii="Times New Roman" w:hAnsi="Times New Roman" w:cs="Times New Roman"/>
          <w:sz w:val="28"/>
          <w:szCs w:val="28"/>
        </w:rPr>
        <w:t xml:space="preserve"> – открытое занятие. Проводится в конце обучения по программе. </w:t>
      </w:r>
    </w:p>
    <w:p w:rsidR="003B2BD4" w:rsidRPr="00395B32" w:rsidRDefault="003B2BD4"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 xml:space="preserve">Учебно-тематический план </w:t>
      </w:r>
    </w:p>
    <w:tbl>
      <w:tblPr>
        <w:tblW w:w="10020" w:type="dxa"/>
        <w:tblInd w:w="-106" w:type="dxa"/>
        <w:tblLook w:val="00A0"/>
      </w:tblPr>
      <w:tblGrid>
        <w:gridCol w:w="871"/>
        <w:gridCol w:w="2191"/>
        <w:gridCol w:w="2092"/>
        <w:gridCol w:w="1139"/>
        <w:gridCol w:w="1450"/>
        <w:gridCol w:w="2277"/>
      </w:tblGrid>
      <w:tr w:rsidR="003B2BD4" w:rsidRPr="00F81040">
        <w:trPr>
          <w:trHeight w:val="405"/>
        </w:trPr>
        <w:tc>
          <w:tcPr>
            <w:tcW w:w="960" w:type="dxa"/>
            <w:tcBorders>
              <w:top w:val="single" w:sz="8" w:space="0" w:color="auto"/>
              <w:left w:val="single" w:sz="8" w:space="0" w:color="auto"/>
              <w:bottom w:val="nil"/>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w:t>
            </w:r>
          </w:p>
        </w:tc>
        <w:tc>
          <w:tcPr>
            <w:tcW w:w="2220" w:type="dxa"/>
            <w:tcBorders>
              <w:top w:val="single" w:sz="8" w:space="0" w:color="auto"/>
              <w:left w:val="nil"/>
              <w:bottom w:val="nil"/>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Т Е М А</w:t>
            </w:r>
          </w:p>
        </w:tc>
        <w:tc>
          <w:tcPr>
            <w:tcW w:w="4800" w:type="dxa"/>
            <w:gridSpan w:val="3"/>
            <w:tcBorders>
              <w:top w:val="single" w:sz="8" w:space="0" w:color="auto"/>
              <w:left w:val="nil"/>
              <w:bottom w:val="single" w:sz="8" w:space="0" w:color="auto"/>
              <w:right w:val="nil"/>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Количество часов</w:t>
            </w:r>
          </w:p>
        </w:tc>
        <w:tc>
          <w:tcPr>
            <w:tcW w:w="2040" w:type="dxa"/>
            <w:tcBorders>
              <w:top w:val="single" w:sz="8" w:space="0" w:color="auto"/>
              <w:left w:val="single" w:sz="8" w:space="0" w:color="auto"/>
              <w:bottom w:val="nil"/>
              <w:right w:val="single" w:sz="8" w:space="0" w:color="auto"/>
            </w:tcBorders>
            <w:noWrap/>
            <w:vAlign w:val="bottom"/>
          </w:tcPr>
          <w:p w:rsidR="003B2BD4" w:rsidRPr="00395B32" w:rsidRDefault="003B2BD4" w:rsidP="005233D8">
            <w:pPr>
              <w:spacing w:after="0" w:line="240" w:lineRule="auto"/>
              <w:rPr>
                <w:lang w:eastAsia="ru-RU"/>
              </w:rPr>
            </w:pPr>
            <w:r w:rsidRPr="00395B32">
              <w:rPr>
                <w:lang w:eastAsia="ru-RU"/>
              </w:rPr>
              <w:t> </w:t>
            </w:r>
          </w:p>
        </w:tc>
      </w:tr>
      <w:tr w:rsidR="003B2BD4" w:rsidRPr="00F81040">
        <w:trPr>
          <w:trHeight w:val="410"/>
        </w:trPr>
        <w:tc>
          <w:tcPr>
            <w:tcW w:w="960" w:type="dxa"/>
            <w:tcBorders>
              <w:top w:val="nil"/>
              <w:left w:val="single" w:sz="8" w:space="0" w:color="auto"/>
              <w:bottom w:val="single" w:sz="8" w:space="0" w:color="auto"/>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п/п</w:t>
            </w:r>
          </w:p>
        </w:tc>
        <w:tc>
          <w:tcPr>
            <w:tcW w:w="2220" w:type="dxa"/>
            <w:tcBorders>
              <w:top w:val="nil"/>
              <w:left w:val="nil"/>
              <w:bottom w:val="single" w:sz="8" w:space="0" w:color="auto"/>
              <w:right w:val="single" w:sz="8" w:space="0" w:color="auto"/>
            </w:tcBorders>
            <w:shd w:val="clear" w:color="000000" w:fill="F2F2F2"/>
            <w:vAlign w:val="center"/>
          </w:tcPr>
          <w:p w:rsidR="003B2BD4" w:rsidRPr="00395B32" w:rsidRDefault="003B2BD4" w:rsidP="005233D8">
            <w:pPr>
              <w:spacing w:after="0" w:line="240" w:lineRule="auto"/>
              <w:rPr>
                <w:lang w:eastAsia="ru-RU"/>
              </w:rPr>
            </w:pPr>
            <w:r w:rsidRPr="00395B32">
              <w:rPr>
                <w:lang w:eastAsia="ru-RU"/>
              </w:rPr>
              <w:t> </w:t>
            </w:r>
          </w:p>
        </w:tc>
        <w:tc>
          <w:tcPr>
            <w:tcW w:w="2880" w:type="dxa"/>
            <w:tcBorders>
              <w:top w:val="nil"/>
              <w:left w:val="nil"/>
              <w:bottom w:val="single" w:sz="8" w:space="0" w:color="auto"/>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всего</w:t>
            </w:r>
          </w:p>
        </w:tc>
        <w:tc>
          <w:tcPr>
            <w:tcW w:w="960" w:type="dxa"/>
            <w:tcBorders>
              <w:top w:val="nil"/>
              <w:left w:val="nil"/>
              <w:bottom w:val="single" w:sz="8" w:space="0" w:color="auto"/>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теория</w:t>
            </w:r>
          </w:p>
        </w:tc>
        <w:tc>
          <w:tcPr>
            <w:tcW w:w="960" w:type="dxa"/>
            <w:tcBorders>
              <w:top w:val="nil"/>
              <w:left w:val="nil"/>
              <w:bottom w:val="single" w:sz="8" w:space="0" w:color="auto"/>
              <w:right w:val="nil"/>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практика</w:t>
            </w:r>
          </w:p>
        </w:tc>
        <w:tc>
          <w:tcPr>
            <w:tcW w:w="2040" w:type="dxa"/>
            <w:tcBorders>
              <w:top w:val="nil"/>
              <w:left w:val="single" w:sz="8" w:space="0" w:color="auto"/>
              <w:bottom w:val="single" w:sz="8" w:space="0" w:color="auto"/>
              <w:right w:val="single" w:sz="8" w:space="0" w:color="auto"/>
            </w:tcBorders>
            <w:shd w:val="clear" w:color="000000" w:fill="F2F2F2"/>
            <w:vAlign w:val="center"/>
          </w:tcPr>
          <w:p w:rsidR="003B2BD4" w:rsidRPr="00395B32" w:rsidRDefault="003B2BD4"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Форма организации контроля</w:t>
            </w:r>
          </w:p>
        </w:tc>
      </w:tr>
      <w:tr w:rsidR="003B2BD4" w:rsidRPr="00F81040">
        <w:trPr>
          <w:trHeight w:val="405"/>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Вводное занятие</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2040" w:type="dxa"/>
            <w:tcBorders>
              <w:top w:val="nil"/>
              <w:left w:val="nil"/>
              <w:bottom w:val="single" w:sz="8" w:space="0" w:color="auto"/>
              <w:right w:val="single" w:sz="8" w:space="0" w:color="auto"/>
            </w:tcBorders>
            <w:vAlign w:val="bottom"/>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Опрос</w:t>
            </w:r>
          </w:p>
        </w:tc>
      </w:tr>
      <w:tr w:rsidR="003B2BD4" w:rsidRPr="00F81040">
        <w:trPr>
          <w:trHeight w:val="405"/>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Рисование</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112</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13</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99</w:t>
            </w:r>
          </w:p>
        </w:tc>
        <w:tc>
          <w:tcPr>
            <w:tcW w:w="2040" w:type="dxa"/>
            <w:tcBorders>
              <w:top w:val="nil"/>
              <w:left w:val="nil"/>
              <w:bottom w:val="single" w:sz="8" w:space="0" w:color="auto"/>
              <w:right w:val="single" w:sz="8" w:space="0" w:color="auto"/>
            </w:tcBorders>
            <w:vAlign w:val="bottom"/>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3B2BD4" w:rsidRPr="00F81040">
        <w:trPr>
          <w:trHeight w:val="612"/>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3</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Бумагопластика</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9</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7</w:t>
            </w:r>
          </w:p>
        </w:tc>
        <w:tc>
          <w:tcPr>
            <w:tcW w:w="2040" w:type="dxa"/>
            <w:tcBorders>
              <w:top w:val="nil"/>
              <w:left w:val="nil"/>
              <w:bottom w:val="single" w:sz="8" w:space="0" w:color="auto"/>
              <w:right w:val="single" w:sz="8" w:space="0" w:color="auto"/>
            </w:tcBorders>
            <w:vAlign w:val="bottom"/>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3B2BD4" w:rsidRPr="00F81040">
        <w:trPr>
          <w:trHeight w:val="933"/>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4</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 xml:space="preserve">Лепка </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4</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3,5</w:t>
            </w:r>
          </w:p>
        </w:tc>
        <w:tc>
          <w:tcPr>
            <w:tcW w:w="2040" w:type="dxa"/>
            <w:tcBorders>
              <w:top w:val="nil"/>
              <w:left w:val="nil"/>
              <w:bottom w:val="single" w:sz="8" w:space="0" w:color="auto"/>
              <w:right w:val="single" w:sz="8" w:space="0" w:color="auto"/>
            </w:tcBorders>
            <w:vAlign w:val="bottom"/>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3B2BD4" w:rsidRPr="00F81040">
        <w:trPr>
          <w:trHeight w:val="896"/>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5</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Декаротивно-прикладное</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18</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2,5</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15,5</w:t>
            </w:r>
          </w:p>
        </w:tc>
        <w:tc>
          <w:tcPr>
            <w:tcW w:w="2040" w:type="dxa"/>
            <w:tcBorders>
              <w:top w:val="nil"/>
              <w:left w:val="nil"/>
              <w:bottom w:val="single" w:sz="8" w:space="0" w:color="auto"/>
              <w:right w:val="single" w:sz="8" w:space="0" w:color="auto"/>
            </w:tcBorders>
            <w:vAlign w:val="bottom"/>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3B2BD4" w:rsidRPr="00F81040">
        <w:trPr>
          <w:trHeight w:val="390"/>
        </w:trPr>
        <w:tc>
          <w:tcPr>
            <w:tcW w:w="960" w:type="dxa"/>
            <w:tcBorders>
              <w:top w:val="nil"/>
              <w:left w:val="single" w:sz="8" w:space="0" w:color="auto"/>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6</w:t>
            </w:r>
          </w:p>
        </w:tc>
        <w:tc>
          <w:tcPr>
            <w:tcW w:w="222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ИТОГО</w:t>
            </w:r>
          </w:p>
        </w:tc>
        <w:tc>
          <w:tcPr>
            <w:tcW w:w="288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144</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18,5</w:t>
            </w:r>
          </w:p>
        </w:tc>
        <w:tc>
          <w:tcPr>
            <w:tcW w:w="960" w:type="dxa"/>
            <w:tcBorders>
              <w:top w:val="nil"/>
              <w:left w:val="nil"/>
              <w:bottom w:val="single" w:sz="8" w:space="0" w:color="auto"/>
              <w:right w:val="single" w:sz="8" w:space="0" w:color="auto"/>
            </w:tcBorders>
            <w:vAlign w:val="center"/>
          </w:tcPr>
          <w:p w:rsidR="003B2BD4" w:rsidRPr="00395B32" w:rsidRDefault="003B2BD4"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125,5</w:t>
            </w:r>
          </w:p>
        </w:tc>
        <w:tc>
          <w:tcPr>
            <w:tcW w:w="2040" w:type="dxa"/>
            <w:tcBorders>
              <w:top w:val="nil"/>
              <w:left w:val="nil"/>
              <w:bottom w:val="single" w:sz="8" w:space="0" w:color="auto"/>
              <w:right w:val="single" w:sz="8" w:space="0" w:color="auto"/>
            </w:tcBorders>
            <w:noWrap/>
            <w:vAlign w:val="bottom"/>
          </w:tcPr>
          <w:p w:rsidR="003B2BD4" w:rsidRPr="00395B32" w:rsidRDefault="003B2BD4" w:rsidP="007C49A5">
            <w:pPr>
              <w:spacing w:after="0" w:line="240" w:lineRule="auto"/>
              <w:rPr>
                <w:lang w:eastAsia="ru-RU"/>
              </w:rPr>
            </w:pPr>
            <w:r w:rsidRPr="00395B32">
              <w:rPr>
                <w:lang w:eastAsia="ru-RU"/>
              </w:rPr>
              <w:t> </w:t>
            </w:r>
          </w:p>
        </w:tc>
      </w:tr>
    </w:tbl>
    <w:p w:rsidR="003B2BD4" w:rsidRPr="00395B32" w:rsidRDefault="003B2BD4" w:rsidP="007C49A5">
      <w:pPr>
        <w:spacing w:after="0" w:line="240" w:lineRule="auto"/>
        <w:rPr>
          <w:rFonts w:ascii="Times New Roman" w:hAnsi="Times New Roman" w:cs="Times New Roman"/>
          <w:b/>
          <w:bCs/>
          <w:sz w:val="28"/>
          <w:szCs w:val="28"/>
        </w:rPr>
      </w:pPr>
    </w:p>
    <w:p w:rsidR="003B2BD4" w:rsidRPr="00395B32" w:rsidRDefault="003B2BD4"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Содержание программы</w:t>
      </w:r>
    </w:p>
    <w:p w:rsidR="003B2BD4" w:rsidRPr="00395B32" w:rsidRDefault="003B2BD4"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Вводное занятие – 1ч.</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Знакомство с детьми.</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Техника безопасной работы с красками, карандашами, кисточками, фломастерами. </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Научить правильно держать карандаш, фломастер. Правильно сидеть.</w:t>
      </w:r>
    </w:p>
    <w:p w:rsidR="003B2BD4" w:rsidRPr="00395B32" w:rsidRDefault="003B2BD4" w:rsidP="007C49A5">
      <w:pPr>
        <w:pStyle w:val="ListParagraph"/>
        <w:spacing w:after="0" w:line="240" w:lineRule="auto"/>
        <w:ind w:left="0"/>
        <w:jc w:val="both"/>
        <w:rPr>
          <w:rFonts w:ascii="Times New Roman" w:hAnsi="Times New Roman" w:cs="Times New Roman"/>
          <w:sz w:val="28"/>
          <w:szCs w:val="28"/>
        </w:rPr>
      </w:pPr>
      <w:r w:rsidRPr="00395B32">
        <w:rPr>
          <w:rFonts w:ascii="Times New Roman" w:hAnsi="Times New Roman" w:cs="Times New Roman"/>
          <w:sz w:val="28"/>
          <w:szCs w:val="28"/>
        </w:rPr>
        <w:t>Предложить нарисовать «Петушка» при помощи своей ладошки и красок..</w:t>
      </w:r>
    </w:p>
    <w:p w:rsidR="003B2BD4" w:rsidRPr="00395B32" w:rsidRDefault="003B2BD4"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Рисование – 112ч.</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Приобретение знаний о предметах и явлениях, о средствах и способах их передачи, о художественных возможностях изобразительного искусства.</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Выполнение игр-упражнений, в результате которых возникает выразительный образ (На что это похоже?)</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rsidR="003B2BD4" w:rsidRPr="00395B32" w:rsidRDefault="003B2BD4" w:rsidP="00E5533A">
      <w:pPr>
        <w:spacing w:after="0" w:line="240" w:lineRule="auto"/>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оборудование, необходимые для рисования:</w:t>
      </w:r>
      <w:r w:rsidRPr="00395B32">
        <w:rPr>
          <w:rFonts w:ascii="Times New Roman" w:hAnsi="Times New Roman" w:cs="Times New Roman"/>
          <w:sz w:val="28"/>
          <w:szCs w:val="28"/>
        </w:rPr>
        <w:t xml:space="preserve"> гуашь, акварель, восковые мелки, фломастеры, ватные диски, ватные палочки, трубочки для сока или коктейля,   художественные кисти, бумага для акварели, цветная бумага, цветной картон, бумага для оригами, карандаши цветные и графические, клей, ножницы, пластилин, стаканчик для воды, палитра, ластик.</w:t>
      </w:r>
    </w:p>
    <w:p w:rsidR="003B2BD4" w:rsidRPr="00395B32" w:rsidRDefault="003B2BD4"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Бумагопластика – 9ч.</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Обучение простейшим ориентировкам на плоскости листа бумаги, усвоение  базовых пространственных понятий: вверху, в углу, в середине, внизу, прямо, рядом, сбоку, друг за другом, между, с края и т.д. Благодаря включенности предметов в пространственные отношения занятия бумагопластикой развивают у детей чувство ритма и симметрии. В процессе работы продолжается интенсивное усвоение знаний о цвете, расширяются знания о форме и пропорциях окружающих предметов, понятии «симметрия», развиваются композиционные навыки. В процессе занятия бумагопластикой дети учатся планировать свою работу, учатся самостоятельности.</w:t>
      </w:r>
    </w:p>
    <w:p w:rsidR="003B2BD4" w:rsidRPr="00395B32" w:rsidRDefault="003B2BD4"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инструменты:</w:t>
      </w:r>
      <w:r w:rsidRPr="00395B32">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картон, природный материал, ватные диски.</w:t>
      </w:r>
    </w:p>
    <w:p w:rsidR="003B2BD4" w:rsidRPr="00395B32" w:rsidRDefault="003B2BD4" w:rsidP="00E5533A">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Лепка – 4ч.</w:t>
      </w:r>
    </w:p>
    <w:p w:rsidR="003B2BD4" w:rsidRPr="00395B32" w:rsidRDefault="003B2BD4"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sz w:val="28"/>
          <w:szCs w:val="28"/>
        </w:rPr>
        <w:t>Лепка - самый осязаемый вид художественного творчества. Ребенок не только видит, что он создал, но и трогает, берет в руки и по мере необходимости изменяет. Лепка дает удивительную возможность моделировать мир и свое представление о нем в пространстве. Основным инструментом в лепке является рука (вернее, обе руки), следовательно, уровень умения зависит от владения собственными руками, а не кисточкой, карандашом и ножницами. С этой точки зрения технику лепки можно оценивать как самую доступную для самостоятельного освоения. В лепке масштаб поделок не задан форматом листа как в рисовании и аппликации. Он зависит каждый раз только от замысла ребенка, от его умений и индивидуальных особенностей. А при проведении интегрированных занятий (лепка+рисование), дети учатся создавать многоплановые сюжетные композиции, учатся экспериментировать и поэтапно реализовывать свой замысел.</w:t>
      </w:r>
    </w:p>
    <w:p w:rsidR="003B2BD4" w:rsidRPr="00395B32" w:rsidRDefault="003B2BD4"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iCs/>
          <w:sz w:val="28"/>
          <w:szCs w:val="28"/>
        </w:rPr>
        <w:t xml:space="preserve"> Материалы и инструменты:</w:t>
      </w:r>
      <w:r w:rsidRPr="00395B32">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p w:rsidR="003B2BD4" w:rsidRPr="00395B32" w:rsidRDefault="003B2BD4" w:rsidP="00E5533A">
      <w:pPr>
        <w:pStyle w:val="ListParagraph"/>
        <w:numPr>
          <w:ilvl w:val="1"/>
          <w:numId w:val="21"/>
        </w:numPr>
        <w:spacing w:after="0" w:line="240" w:lineRule="auto"/>
        <w:jc w:val="both"/>
        <w:rPr>
          <w:rFonts w:ascii="Times New Roman" w:hAnsi="Times New Roman" w:cs="Times New Roman"/>
          <w:b/>
          <w:bCs/>
          <w:i/>
          <w:iCs/>
          <w:sz w:val="28"/>
          <w:szCs w:val="28"/>
        </w:rPr>
      </w:pPr>
      <w:r w:rsidRPr="00395B32">
        <w:rPr>
          <w:rFonts w:ascii="Times New Roman" w:hAnsi="Times New Roman" w:cs="Times New Roman"/>
          <w:b/>
          <w:bCs/>
          <w:i/>
          <w:iCs/>
          <w:sz w:val="28"/>
          <w:szCs w:val="28"/>
        </w:rPr>
        <w:t>Декоративно-прикладное – 18ч.</w:t>
      </w:r>
    </w:p>
    <w:p w:rsidR="003B2BD4" w:rsidRPr="00395B32" w:rsidRDefault="003B2BD4" w:rsidP="007C49A5">
      <w:pPr>
        <w:spacing w:after="0" w:line="240" w:lineRule="auto"/>
        <w:jc w:val="both"/>
        <w:rPr>
          <w:rFonts w:ascii="Times New Roman" w:hAnsi="Times New Roman" w:cs="Times New Roman"/>
          <w:b/>
          <w:bCs/>
          <w:i/>
          <w:iCs/>
          <w:sz w:val="28"/>
          <w:szCs w:val="28"/>
        </w:rPr>
      </w:pPr>
      <w:r w:rsidRPr="00395B32">
        <w:rPr>
          <w:rFonts w:ascii="Times New Roman" w:hAnsi="Times New Roman" w:cs="Times New Roman"/>
          <w:sz w:val="28"/>
          <w:szCs w:val="28"/>
          <w:shd w:val="clear" w:color="auto" w:fill="FFFFFF"/>
        </w:rPr>
        <w:t>На занятиях по декоративно-прикладной росписи развиваются эстетическое восприятие, представление, эстетические чувства. Накапливается сенсорный опыт, обогащается речь. У детей развиваются мыслительные процессы: сравнение, анализ, синтез, обобщение. В последнее время подчеркивается важность занятий по декоративно-прикладной росписи в дошкольном возрасте для формирования коллективных форм работы, умения работать вместе, действовать согласованно, сообща, оказывать помощь товарищам. Развивается способность радоваться успехам каждого воспитанника, достижениям всего коллектива группы. Все это создает основу для воспитания в дальнейшем подлинного коллективизма, взаимной требовательности и вместе с тем товарищеской взаимопомощи.</w:t>
      </w:r>
    </w:p>
    <w:p w:rsidR="003B2BD4" w:rsidRPr="00395B32" w:rsidRDefault="003B2BD4"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инструменты:</w:t>
      </w:r>
      <w:r w:rsidRPr="00395B32">
        <w:rPr>
          <w:rFonts w:ascii="Times New Roman" w:hAnsi="Times New Roman" w:cs="Times New Roman"/>
          <w:sz w:val="28"/>
          <w:szCs w:val="28"/>
        </w:rPr>
        <w:t xml:space="preserve"> бумага, картон, банка с водой, салфетка, клей ПВА, клей-карандаш, краски гуашь, карандаш, рабочая доска.</w:t>
      </w:r>
    </w:p>
    <w:p w:rsidR="003B2BD4" w:rsidRPr="00395B32" w:rsidRDefault="003B2BD4" w:rsidP="00E5533A">
      <w:pPr>
        <w:spacing w:after="0" w:line="240" w:lineRule="auto"/>
        <w:ind w:firstLine="360"/>
        <w:jc w:val="center"/>
        <w:rPr>
          <w:rFonts w:ascii="Times New Roman" w:hAnsi="Times New Roman" w:cs="Times New Roman"/>
          <w:b/>
          <w:bCs/>
          <w:sz w:val="28"/>
          <w:szCs w:val="28"/>
        </w:rPr>
      </w:pPr>
      <w:r w:rsidRPr="00395B32">
        <w:rPr>
          <w:rFonts w:ascii="Times New Roman" w:hAnsi="Times New Roman" w:cs="Times New Roman"/>
          <w:b/>
          <w:bCs/>
          <w:sz w:val="28"/>
          <w:szCs w:val="28"/>
        </w:rPr>
        <w:t>Условия реализации программы</w:t>
      </w:r>
    </w:p>
    <w:p w:rsidR="003B2BD4" w:rsidRPr="00395B32" w:rsidRDefault="003B2BD4"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b/>
          <w:bCs/>
          <w:sz w:val="28"/>
          <w:szCs w:val="28"/>
        </w:rPr>
        <w:tab/>
      </w:r>
      <w:r w:rsidRPr="00395B32">
        <w:rPr>
          <w:rFonts w:ascii="Times New Roman" w:hAnsi="Times New Roman" w:cs="Times New Roman"/>
          <w:sz w:val="28"/>
          <w:szCs w:val="28"/>
        </w:rPr>
        <w:t>Успешная реализация программы и достижения обучающихся во многом зависят от правильной организации рабочего пространства в кабинете.</w:t>
      </w:r>
    </w:p>
    <w:p w:rsidR="003B2BD4" w:rsidRPr="00395B32" w:rsidRDefault="003B2BD4"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Кабинет для занятий должен быть просторным, соответствующим санитарно-гигиеническим нормам (температурный режим, световой режим и т.д.)  и оборудованным необходимой мебелью: столами, стульями, шкафами, раковиной.</w:t>
      </w:r>
    </w:p>
    <w:p w:rsidR="003B2BD4" w:rsidRPr="00395B32" w:rsidRDefault="003B2BD4" w:rsidP="001E6D9B">
      <w:pPr>
        <w:spacing w:after="0" w:line="240" w:lineRule="auto"/>
        <w:jc w:val="both"/>
        <w:rPr>
          <w:rFonts w:ascii="Times New Roman" w:hAnsi="Times New Roman" w:cs="Times New Roman"/>
          <w:b/>
          <w:bCs/>
          <w:sz w:val="28"/>
          <w:szCs w:val="28"/>
        </w:rPr>
      </w:pPr>
      <w:r w:rsidRPr="00395B32">
        <w:rPr>
          <w:rFonts w:ascii="Times New Roman" w:hAnsi="Times New Roman" w:cs="Times New Roman"/>
          <w:sz w:val="28"/>
          <w:szCs w:val="28"/>
        </w:rPr>
        <w:tab/>
        <w:t>Для эффективной работы необходимо использовать наглядные пособия, дидактический материал, презентации, использовать интернет технологии, технические средства обучения:  ноутбук, видеопроектор.</w:t>
      </w:r>
    </w:p>
    <w:p w:rsidR="003B2BD4" w:rsidRPr="00395B32" w:rsidRDefault="003B2BD4" w:rsidP="004572B1">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Художественные материалы :</w:t>
      </w:r>
    </w:p>
    <w:p w:rsidR="003B2BD4" w:rsidRPr="00395B32" w:rsidRDefault="003B2BD4" w:rsidP="00E5533A">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Краски гуашевые, акварельные, восковые мелки, фломастеры, ватные диски, ватные палочки, трубочки для сока или коктейля,   художественные кисти, бумага для акварели, цветная бумага, цветной картон, бумага для оригами, карандаши цветные и графические, клей, ножницы, пластилин.</w:t>
      </w:r>
      <w:r w:rsidRPr="00395B32">
        <w:rPr>
          <w:b/>
          <w:bCs/>
          <w:sz w:val="28"/>
          <w:szCs w:val="28"/>
        </w:rPr>
        <w:tab/>
      </w:r>
    </w:p>
    <w:p w:rsidR="003B2BD4" w:rsidRPr="00395B32" w:rsidRDefault="003B2BD4" w:rsidP="00395B32">
      <w:pPr>
        <w:spacing w:after="0"/>
        <w:jc w:val="center"/>
        <w:rPr>
          <w:rFonts w:ascii="Times New Roman" w:hAnsi="Times New Roman" w:cs="Times New Roman"/>
          <w:b/>
          <w:bCs/>
          <w:i/>
          <w:iCs/>
          <w:sz w:val="28"/>
          <w:szCs w:val="28"/>
        </w:rPr>
      </w:pPr>
      <w:r w:rsidRPr="00395B32">
        <w:rPr>
          <w:rFonts w:ascii="Times New Roman" w:hAnsi="Times New Roman" w:cs="Times New Roman"/>
          <w:b/>
          <w:bCs/>
          <w:i/>
          <w:iCs/>
          <w:sz w:val="28"/>
          <w:szCs w:val="28"/>
        </w:rPr>
        <w:t>Методическое обеспечение дополнительной общеразвивающей программы</w:t>
      </w:r>
    </w:p>
    <w:p w:rsidR="003B2BD4" w:rsidRPr="00395B32" w:rsidRDefault="003B2BD4" w:rsidP="00395B32">
      <w:pPr>
        <w:spacing w:after="0"/>
        <w:jc w:val="both"/>
        <w:rPr>
          <w:rFonts w:ascii="Times New Roman" w:hAnsi="Times New Roman" w:cs="Times New Roman"/>
          <w:b/>
          <w:bCs/>
          <w:i/>
          <w:iCs/>
          <w:sz w:val="28"/>
          <w:szCs w:val="28"/>
        </w:rPr>
      </w:pPr>
      <w:r w:rsidRPr="00395B32">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 репродукции по темам; использование малого жанра народного творчества (стихи, потешки, поговорки в презентации); схемы и рисунки орнаментов (презентация) наглядный показ детских работ и личного творчества педагога; привлечение сказочных игрушечных персонажей, игровых ситуаций; наглядный показ образцов декоративно-прикладного творчества; наблюдения (развитие мыслительных процессов: сравнение, обобщение, различие, анализ); творческие задания.</w:t>
      </w:r>
    </w:p>
    <w:p w:rsidR="003B2BD4" w:rsidRPr="00395B32" w:rsidRDefault="003B2BD4" w:rsidP="004572B1">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Организуя учебно – воспитательный процесс, следует использовать методы обучения:</w:t>
      </w:r>
    </w:p>
    <w:p w:rsidR="003B2BD4" w:rsidRPr="00395B32" w:rsidRDefault="003B2BD4"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Игровой;</w:t>
      </w:r>
    </w:p>
    <w:p w:rsidR="003B2BD4" w:rsidRPr="00395B32" w:rsidRDefault="003B2BD4"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Словесный;</w:t>
      </w:r>
    </w:p>
    <w:p w:rsidR="003B2BD4" w:rsidRPr="00395B32" w:rsidRDefault="003B2BD4"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Наглядный;</w:t>
      </w:r>
    </w:p>
    <w:p w:rsidR="003B2BD4" w:rsidRPr="00395B32" w:rsidRDefault="003B2BD4"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Репродуктивный</w:t>
      </w:r>
    </w:p>
    <w:p w:rsidR="003B2BD4" w:rsidRPr="00395B32" w:rsidRDefault="003B2BD4" w:rsidP="004960DB">
      <w:pPr>
        <w:spacing w:after="0" w:line="240" w:lineRule="auto"/>
        <w:ind w:left="708"/>
        <w:jc w:val="both"/>
        <w:rPr>
          <w:rFonts w:ascii="Times New Roman" w:hAnsi="Times New Roman" w:cs="Times New Roman"/>
          <w:sz w:val="28"/>
          <w:szCs w:val="28"/>
        </w:rPr>
      </w:pPr>
      <w:r w:rsidRPr="00395B32">
        <w:rPr>
          <w:rFonts w:ascii="Times New Roman" w:hAnsi="Times New Roman" w:cs="Times New Roman"/>
          <w:sz w:val="28"/>
          <w:szCs w:val="28"/>
        </w:rPr>
        <w:t>В организации образовательного процесса используются педагогические технологии: игровая, развивающего обучения, личностно-ориентированного обучения.</w:t>
      </w:r>
    </w:p>
    <w:p w:rsidR="003B2BD4" w:rsidRPr="00395B32" w:rsidRDefault="003B2BD4" w:rsidP="004960D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На занятиях используются :</w:t>
      </w:r>
    </w:p>
    <w:p w:rsidR="003B2BD4" w:rsidRPr="00395B32" w:rsidRDefault="003B2BD4" w:rsidP="00395B3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Нетрадиционные техники: Тычок жесткой полусухой кистью. Рисование пальчиками. Рисование ватными палочками. Оттиск смятой бумагой. Восковые мелки и акварель. Свеча и акварель. Монотипия предметная. Кляксография. Кляксография с трубочкой. Набрызг. Отпечатки листьев. Монотипия пейзажная.</w:t>
      </w:r>
    </w:p>
    <w:p w:rsidR="003B2BD4" w:rsidRPr="00395B32" w:rsidRDefault="003B2BD4" w:rsidP="00F44F64">
      <w:pPr>
        <w:spacing w:after="0" w:line="240" w:lineRule="auto"/>
        <w:jc w:val="both"/>
        <w:rPr>
          <w:rFonts w:ascii="Times New Roman" w:hAnsi="Times New Roman" w:cs="Times New Roman"/>
          <w:sz w:val="28"/>
          <w:szCs w:val="28"/>
        </w:rPr>
      </w:pPr>
    </w:p>
    <w:p w:rsidR="003B2BD4" w:rsidRPr="00395B32" w:rsidRDefault="003B2BD4"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Список литературы</w:t>
      </w:r>
    </w:p>
    <w:p w:rsidR="003B2BD4" w:rsidRPr="00395B32" w:rsidRDefault="003B2BD4" w:rsidP="00996B9F">
      <w:pPr>
        <w:spacing w:after="0" w:line="240" w:lineRule="auto"/>
        <w:ind w:firstLine="708"/>
        <w:jc w:val="both"/>
        <w:rPr>
          <w:rFonts w:ascii="Times New Roman" w:hAnsi="Times New Roman" w:cs="Times New Roman"/>
          <w:b/>
          <w:bCs/>
          <w:sz w:val="28"/>
          <w:szCs w:val="28"/>
        </w:rPr>
      </w:pPr>
      <w:r w:rsidRPr="00395B32">
        <w:rPr>
          <w:rFonts w:ascii="Times New Roman" w:hAnsi="Times New Roman" w:cs="Times New Roman"/>
          <w:b/>
          <w:bCs/>
          <w:sz w:val="28"/>
          <w:szCs w:val="28"/>
        </w:rPr>
        <w:tab/>
        <w:t>Лит</w:t>
      </w:r>
      <w:r>
        <w:rPr>
          <w:rFonts w:ascii="Times New Roman" w:hAnsi="Times New Roman" w:cs="Times New Roman"/>
          <w:b/>
          <w:bCs/>
          <w:sz w:val="28"/>
          <w:szCs w:val="28"/>
        </w:rPr>
        <w:t>ература рекомендуемая педагогом:</w:t>
      </w:r>
    </w:p>
    <w:p w:rsidR="003B2BD4" w:rsidRPr="00996B9F" w:rsidRDefault="003B2BD4" w:rsidP="008332ED">
      <w:pPr>
        <w:pStyle w:val="ListParagraph"/>
        <w:numPr>
          <w:ilvl w:val="0"/>
          <w:numId w:val="23"/>
        </w:numPr>
        <w:spacing w:before="100" w:beforeAutospacing="1" w:after="100" w:afterAutospacing="1" w:line="240" w:lineRule="auto"/>
        <w:jc w:val="both"/>
        <w:rPr>
          <w:rFonts w:ascii="Times New Roman" w:hAnsi="Times New Roman" w:cs="Times New Roman"/>
          <w:sz w:val="28"/>
          <w:szCs w:val="28"/>
          <w:lang w:eastAsia="ru-RU"/>
        </w:rPr>
      </w:pPr>
      <w:r w:rsidRPr="00996B9F">
        <w:rPr>
          <w:rFonts w:ascii="Times New Roman" w:hAnsi="Times New Roman" w:cs="Times New Roman"/>
          <w:sz w:val="28"/>
          <w:szCs w:val="28"/>
        </w:rPr>
        <w:t>Флерина, Е.А. Изобразительное творчество детей дошкольного возраста. – М., 2006</w:t>
      </w:r>
    </w:p>
    <w:p w:rsidR="003B2BD4" w:rsidRPr="00996B9F" w:rsidRDefault="003B2BD4" w:rsidP="008332ED">
      <w:pPr>
        <w:pStyle w:val="ListParagraph"/>
        <w:numPr>
          <w:ilvl w:val="0"/>
          <w:numId w:val="23"/>
        </w:numPr>
        <w:spacing w:before="100" w:beforeAutospacing="1" w:after="100" w:afterAutospacing="1" w:line="240" w:lineRule="auto"/>
        <w:jc w:val="both"/>
        <w:rPr>
          <w:rFonts w:ascii="Times New Roman" w:hAnsi="Times New Roman" w:cs="Times New Roman"/>
          <w:sz w:val="28"/>
          <w:szCs w:val="28"/>
          <w:lang w:eastAsia="ru-RU"/>
        </w:rPr>
      </w:pPr>
      <w:r w:rsidRPr="00996B9F">
        <w:rPr>
          <w:rFonts w:ascii="Times New Roman" w:hAnsi="Times New Roman" w:cs="Times New Roman"/>
          <w:sz w:val="28"/>
          <w:szCs w:val="28"/>
        </w:rPr>
        <w:t>Корчинова О.В. Детское прикладное творчество.  Феникс,2005</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Аллаярова И. Е. Симфония красок. М.: Гном и Д, 2006г.</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Козлина А.В. Уроки ручного труда М.: Мозаика- синтез, 2002г.</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Комарова Т.С. Изобразительная деятельность в д\с. М.: Мозаика – си нтез 2016г.</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Лыкова И. А. Цветные ладошки. М.: Творческий центр Сфера, 2012 ;</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Малышева А.Н. Аппликация. Ярославль: Академия развития: Академия Холдинг, 2004.</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Рисование с детьми дошкольного возраста. Нетрадиционные техники, занятия, планирование под ред. Р.Г. Казаковой. М.: ТЦ Сфера, 2005г.</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.Сержантова Т.Б. 366 моделей оригами. М.: Айрис-Пресс, 2004.</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Швайко Г.С. Занятия по изобразительной деятельности в д\с. М.: 2000г.</w:t>
      </w:r>
    </w:p>
    <w:p w:rsidR="003B2BD4" w:rsidRPr="00996B9F" w:rsidRDefault="003B2BD4"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.Утробина К.К. Увлекательное рисование методом тычка. М.: Гном и Д, 2004.</w:t>
      </w:r>
    </w:p>
    <w:p w:rsidR="003B2BD4" w:rsidRDefault="003B2BD4" w:rsidP="00996B9F">
      <w:pPr>
        <w:pStyle w:val="ListParagraph"/>
        <w:numPr>
          <w:ilvl w:val="0"/>
          <w:numId w:val="23"/>
        </w:numPr>
        <w:spacing w:after="0" w:line="240" w:lineRule="auto"/>
        <w:rPr>
          <w:rStyle w:val="Hyperlink"/>
          <w:rFonts w:ascii="Times New Roman" w:hAnsi="Times New Roman" w:cs="Times New Roman"/>
          <w:color w:val="auto"/>
          <w:sz w:val="28"/>
          <w:szCs w:val="28"/>
        </w:rPr>
      </w:pPr>
      <w:r w:rsidRPr="00996B9F">
        <w:rPr>
          <w:rStyle w:val="Hyperlink"/>
          <w:rFonts w:ascii="Times New Roman" w:hAnsi="Times New Roman" w:cs="Times New Roman"/>
          <w:color w:val="auto"/>
          <w:sz w:val="28"/>
          <w:szCs w:val="28"/>
        </w:rPr>
        <w:t>Журналы «Юный художник»</w:t>
      </w:r>
    </w:p>
    <w:p w:rsidR="003B2BD4" w:rsidRPr="00996B9F" w:rsidRDefault="003B2BD4" w:rsidP="00996B9F">
      <w:pPr>
        <w:pStyle w:val="ListParagraph"/>
        <w:spacing w:after="0" w:line="240" w:lineRule="auto"/>
        <w:ind w:left="360"/>
        <w:rPr>
          <w:rFonts w:ascii="Times New Roman" w:hAnsi="Times New Roman" w:cs="Times New Roman"/>
          <w:sz w:val="28"/>
          <w:szCs w:val="28"/>
          <w:u w:val="single"/>
        </w:rPr>
      </w:pPr>
      <w:r w:rsidRPr="00996B9F">
        <w:rPr>
          <w:rFonts w:ascii="Times New Roman" w:hAnsi="Times New Roman" w:cs="Times New Roman"/>
          <w:i/>
          <w:iCs/>
          <w:sz w:val="28"/>
          <w:szCs w:val="28"/>
        </w:rPr>
        <w:t xml:space="preserve"> Интернет-ресурсы:</w:t>
      </w:r>
      <w:r w:rsidRPr="00996B9F">
        <w:rPr>
          <w:rFonts w:ascii="Times New Roman" w:hAnsi="Times New Roman" w:cs="Times New Roman"/>
          <w:sz w:val="28"/>
          <w:szCs w:val="28"/>
        </w:rPr>
        <w:t xml:space="preserve">  </w:t>
      </w:r>
    </w:p>
    <w:p w:rsidR="003B2BD4" w:rsidRPr="00395B32" w:rsidRDefault="003B2BD4" w:rsidP="00414B4A">
      <w:pPr>
        <w:pStyle w:val="ListParagraph"/>
        <w:numPr>
          <w:ilvl w:val="0"/>
          <w:numId w:val="16"/>
        </w:num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Пуантилизм как стиль в живописи</w:t>
      </w:r>
      <w:hyperlink r:id="rId8" w:history="1">
        <w:r w:rsidRPr="00395B32">
          <w:rPr>
            <w:rStyle w:val="Hyperlink"/>
            <w:rFonts w:ascii="Times New Roman" w:hAnsi="Times New Roman" w:cs="Times New Roman"/>
            <w:color w:val="auto"/>
            <w:sz w:val="28"/>
            <w:szCs w:val="28"/>
          </w:rPr>
          <w:t>https://artrecept.com/zhivopis/stili/puantilizm</w:t>
        </w:r>
      </w:hyperlink>
      <w:r w:rsidRPr="00395B32">
        <w:rPr>
          <w:rFonts w:ascii="Times New Roman" w:hAnsi="Times New Roman" w:cs="Times New Roman"/>
          <w:sz w:val="28"/>
          <w:szCs w:val="28"/>
        </w:rPr>
        <w:t xml:space="preserve"> </w:t>
      </w:r>
    </w:p>
    <w:p w:rsidR="003B2BD4" w:rsidRPr="00395B32" w:rsidRDefault="003B2BD4" w:rsidP="00414B4A">
      <w:pPr>
        <w:pStyle w:val="ListParagraph"/>
        <w:numPr>
          <w:ilvl w:val="0"/>
          <w:numId w:val="16"/>
        </w:num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Пластилинография.</w:t>
      </w:r>
      <w:hyperlink r:id="rId9" w:history="1">
        <w:r w:rsidRPr="00395B32">
          <w:rPr>
            <w:rStyle w:val="Hyperlink"/>
            <w:rFonts w:ascii="Times New Roman" w:hAnsi="Times New Roman" w:cs="Times New Roman"/>
            <w:color w:val="auto"/>
            <w:sz w:val="28"/>
            <w:szCs w:val="28"/>
          </w:rPr>
          <w:t>http://erono.ru/art/?ELEMENT_ID=1065</w:t>
        </w:r>
      </w:hyperlink>
      <w:r w:rsidRPr="00395B32">
        <w:rPr>
          <w:rFonts w:ascii="Times New Roman" w:hAnsi="Times New Roman" w:cs="Times New Roman"/>
          <w:sz w:val="28"/>
          <w:szCs w:val="28"/>
        </w:rPr>
        <w:t xml:space="preserve"> </w:t>
      </w:r>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Fonts w:ascii="Times New Roman" w:hAnsi="Times New Roman" w:cs="Times New Roman"/>
          <w:sz w:val="28"/>
          <w:szCs w:val="28"/>
        </w:rPr>
        <w:t>Пластилиновая живопись.</w:t>
      </w:r>
      <w:hyperlink r:id="rId10" w:history="1">
        <w:r w:rsidRPr="00395B32">
          <w:rPr>
            <w:rStyle w:val="Hyperlink"/>
            <w:rFonts w:ascii="Times New Roman" w:hAnsi="Times New Roman" w:cs="Times New Roman"/>
            <w:color w:val="auto"/>
            <w:sz w:val="28"/>
            <w:szCs w:val="28"/>
          </w:rPr>
          <w:t>http://doshkolnik.ru/podelki-iz-plastilina/8987-plastilin.html</w:t>
        </w:r>
      </w:hyperlink>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Style w:val="Hyperlink"/>
          <w:rFonts w:ascii="Times New Roman" w:hAnsi="Times New Roman" w:cs="Times New Roman"/>
          <w:color w:val="auto"/>
          <w:sz w:val="28"/>
          <w:szCs w:val="28"/>
          <w:u w:val="none"/>
        </w:rPr>
        <w:t>Монотипия  .</w:t>
      </w:r>
      <w:r w:rsidRPr="00395B32">
        <w:rPr>
          <w:rStyle w:val="Hyperlink"/>
          <w:rFonts w:ascii="Times New Roman" w:hAnsi="Times New Roman" w:cs="Times New Roman"/>
          <w:color w:val="auto"/>
          <w:sz w:val="28"/>
          <w:szCs w:val="28"/>
        </w:rPr>
        <w:t>https://www.youtube.com/watch?v=PD8qKKHkRYA</w:t>
      </w:r>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Style w:val="Hyperlink"/>
          <w:rFonts w:ascii="Times New Roman" w:hAnsi="Times New Roman" w:cs="Times New Roman"/>
          <w:color w:val="auto"/>
          <w:sz w:val="28"/>
          <w:szCs w:val="28"/>
          <w:u w:val="none"/>
        </w:rPr>
        <w:t>Витраж.</w:t>
      </w:r>
      <w:r w:rsidRPr="00395B32">
        <w:rPr>
          <w:rStyle w:val="Hyperlink"/>
          <w:rFonts w:ascii="Times New Roman" w:hAnsi="Times New Roman" w:cs="Times New Roman"/>
          <w:color w:val="auto"/>
          <w:sz w:val="28"/>
          <w:szCs w:val="28"/>
        </w:rPr>
        <w:t xml:space="preserve"> </w:t>
      </w:r>
      <w:hyperlink r:id="rId11" w:history="1">
        <w:r w:rsidRPr="00395B32">
          <w:rPr>
            <w:rStyle w:val="Hyperlink"/>
            <w:rFonts w:ascii="Times New Roman" w:hAnsi="Times New Roman" w:cs="Times New Roman"/>
            <w:color w:val="auto"/>
            <w:sz w:val="28"/>
            <w:szCs w:val="28"/>
          </w:rPr>
          <w:t>https://ped-kopilka.ru/blogs/nadezhda-viktorovna-vinogradova/prezentacija-dlja-doshkolnikov-znakomstvo-s-tehnikoi-vitrazh.html</w:t>
        </w:r>
      </w:hyperlink>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u w:val="none"/>
        </w:rPr>
        <w:t>Гратажж</w:t>
      </w:r>
      <w:r w:rsidRPr="00395B32">
        <w:rPr>
          <w:rStyle w:val="Hyperlink"/>
          <w:rFonts w:ascii="Times New Roman" w:hAnsi="Times New Roman" w:cs="Times New Roman"/>
          <w:color w:val="auto"/>
          <w:sz w:val="28"/>
          <w:szCs w:val="28"/>
        </w:rPr>
        <w:t xml:space="preserve">. </w:t>
      </w:r>
      <w:hyperlink r:id="rId12" w:history="1">
        <w:r w:rsidRPr="00395B32">
          <w:rPr>
            <w:rStyle w:val="Hyperlink"/>
            <w:rFonts w:ascii="Times New Roman" w:hAnsi="Times New Roman" w:cs="Times New Roman"/>
            <w:color w:val="auto"/>
            <w:sz w:val="28"/>
            <w:szCs w:val="28"/>
          </w:rPr>
          <w:t>https://razvitie-vospitanie.ru/tvorchestvo/grattazh_tekhnika_risovaniya_dlya_detej.html</w:t>
        </w:r>
      </w:hyperlink>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u w:val="none"/>
        </w:rPr>
        <w:t>Декоративно – прикладное творчество</w:t>
      </w:r>
      <w:r w:rsidRPr="00395B32">
        <w:rPr>
          <w:rStyle w:val="Hyperlink"/>
          <w:rFonts w:ascii="Times New Roman" w:hAnsi="Times New Roman" w:cs="Times New Roman"/>
          <w:color w:val="auto"/>
          <w:sz w:val="28"/>
          <w:szCs w:val="28"/>
        </w:rPr>
        <w:t xml:space="preserve">. </w:t>
      </w:r>
      <w:hyperlink r:id="rId13" w:history="1">
        <w:r w:rsidRPr="00395B32">
          <w:rPr>
            <w:rStyle w:val="Hyperlink"/>
            <w:rFonts w:ascii="Times New Roman" w:hAnsi="Times New Roman" w:cs="Times New Roman"/>
            <w:color w:val="auto"/>
            <w:sz w:val="28"/>
            <w:szCs w:val="28"/>
          </w:rPr>
          <w:t>https://ped-kopilka.ru/blogs/lyubov-viktorovna-kuznecova/-znakomstvo-doshkolnikov-s-narodnym-dekorativno-prikladnym-iskustvom.html</w:t>
        </w:r>
      </w:hyperlink>
    </w:p>
    <w:p w:rsidR="003B2BD4" w:rsidRPr="00395B32" w:rsidRDefault="003B2BD4"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rPr>
        <w:t>Журналы «Юный художник»</w:t>
      </w:r>
    </w:p>
    <w:p w:rsidR="003B2BD4" w:rsidRPr="00395B32" w:rsidRDefault="003B2BD4" w:rsidP="004960DB">
      <w:pPr>
        <w:spacing w:after="0" w:line="240" w:lineRule="auto"/>
        <w:ind w:firstLine="708"/>
        <w:jc w:val="both"/>
        <w:rPr>
          <w:rStyle w:val="Hyperlink"/>
          <w:rFonts w:ascii="Times New Roman" w:hAnsi="Times New Roman" w:cs="Times New Roman"/>
          <w:color w:val="auto"/>
          <w:sz w:val="28"/>
          <w:szCs w:val="28"/>
        </w:rPr>
      </w:pPr>
    </w:p>
    <w:p w:rsidR="003B2BD4" w:rsidRDefault="003B2BD4" w:rsidP="005C5980">
      <w:pPr>
        <w:spacing w:after="0" w:line="240" w:lineRule="auto"/>
        <w:rPr>
          <w:rFonts w:ascii="Times New Roman" w:hAnsi="Times New Roman" w:cs="Times New Roman"/>
          <w:b/>
          <w:bCs/>
          <w:sz w:val="28"/>
          <w:szCs w:val="28"/>
        </w:rPr>
      </w:pPr>
    </w:p>
    <w:p w:rsidR="003B2BD4" w:rsidRPr="00395B32" w:rsidRDefault="003B2BD4" w:rsidP="005C5980">
      <w:pPr>
        <w:spacing w:after="0" w:line="240" w:lineRule="auto"/>
        <w:rPr>
          <w:rFonts w:ascii="Times New Roman" w:hAnsi="Times New Roman" w:cs="Times New Roman"/>
          <w:b/>
          <w:bCs/>
          <w:sz w:val="28"/>
          <w:szCs w:val="28"/>
        </w:rPr>
      </w:pPr>
    </w:p>
    <w:p w:rsidR="003B2BD4" w:rsidRPr="00395B32" w:rsidRDefault="003B2BD4" w:rsidP="005233D8">
      <w:pPr>
        <w:spacing w:after="0" w:line="240" w:lineRule="auto"/>
        <w:jc w:val="right"/>
        <w:rPr>
          <w:rFonts w:ascii="Times New Roman" w:hAnsi="Times New Roman" w:cs="Times New Roman"/>
          <w:b/>
          <w:bCs/>
          <w:sz w:val="28"/>
          <w:szCs w:val="28"/>
        </w:rPr>
      </w:pPr>
      <w:r w:rsidRPr="00395B32">
        <w:rPr>
          <w:rFonts w:ascii="Times New Roman" w:hAnsi="Times New Roman" w:cs="Times New Roman"/>
          <w:b/>
          <w:bCs/>
          <w:sz w:val="28"/>
          <w:szCs w:val="28"/>
        </w:rPr>
        <w:t>Приложение № 1</w:t>
      </w:r>
    </w:p>
    <w:p w:rsidR="003B2BD4" w:rsidRPr="00395B32" w:rsidRDefault="003B2BD4" w:rsidP="005233D8">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Календарный учебный график</w:t>
      </w:r>
    </w:p>
    <w:p w:rsidR="003B2BD4" w:rsidRPr="00395B32" w:rsidRDefault="003B2BD4" w:rsidP="005233D8">
      <w:pPr>
        <w:spacing w:after="0" w:line="240" w:lineRule="auto"/>
        <w:jc w:val="center"/>
        <w:rPr>
          <w:rFonts w:ascii="Times New Roman" w:hAnsi="Times New Roman" w:cs="Times New Roman"/>
          <w:b/>
          <w:bCs/>
          <w:sz w:val="28"/>
          <w:szCs w:val="28"/>
        </w:rPr>
      </w:pPr>
    </w:p>
    <w:p w:rsidR="003B2BD4" w:rsidRPr="00395B32" w:rsidRDefault="003B2BD4" w:rsidP="005C5980">
      <w:pPr>
        <w:spacing w:after="0" w:line="240" w:lineRule="auto"/>
        <w:rPr>
          <w:rFonts w:ascii="Times New Roman" w:hAnsi="Times New Roman" w:cs="Times New Roman"/>
          <w:b/>
          <w:bCs/>
          <w:sz w:val="28"/>
          <w:szCs w:val="28"/>
        </w:rPr>
      </w:pPr>
    </w:p>
    <w:tbl>
      <w:tblPr>
        <w:tblW w:w="9627" w:type="dxa"/>
        <w:tblInd w:w="2" w:type="dxa"/>
        <w:tblLook w:val="00A0"/>
      </w:tblPr>
      <w:tblGrid>
        <w:gridCol w:w="800"/>
        <w:gridCol w:w="1420"/>
        <w:gridCol w:w="776"/>
        <w:gridCol w:w="3019"/>
        <w:gridCol w:w="846"/>
        <w:gridCol w:w="1078"/>
        <w:gridCol w:w="1806"/>
      </w:tblGrid>
      <w:tr w:rsidR="003B2BD4" w:rsidRPr="00F81040">
        <w:trPr>
          <w:trHeight w:val="330"/>
        </w:trPr>
        <w:tc>
          <w:tcPr>
            <w:tcW w:w="845" w:type="dxa"/>
            <w:vMerge w:val="restart"/>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 п/п</w:t>
            </w:r>
          </w:p>
        </w:tc>
        <w:tc>
          <w:tcPr>
            <w:tcW w:w="2326" w:type="dxa"/>
            <w:gridSpan w:val="2"/>
            <w:tcBorders>
              <w:top w:val="single" w:sz="8" w:space="0" w:color="auto"/>
              <w:left w:val="nil"/>
              <w:bottom w:val="single" w:sz="8" w:space="0" w:color="auto"/>
              <w:right w:val="single" w:sz="8" w:space="0" w:color="000000"/>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Дата проведения занятия</w:t>
            </w:r>
          </w:p>
        </w:tc>
        <w:tc>
          <w:tcPr>
            <w:tcW w:w="3236" w:type="dxa"/>
            <w:vMerge w:val="restart"/>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Тема занятия</w:t>
            </w:r>
          </w:p>
        </w:tc>
        <w:tc>
          <w:tcPr>
            <w:tcW w:w="888" w:type="dxa"/>
            <w:vMerge w:val="restart"/>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Колво часов</w:t>
            </w:r>
          </w:p>
        </w:tc>
        <w:tc>
          <w:tcPr>
            <w:tcW w:w="1100" w:type="dxa"/>
            <w:vMerge w:val="restart"/>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Форма занятия</w:t>
            </w:r>
          </w:p>
        </w:tc>
        <w:tc>
          <w:tcPr>
            <w:tcW w:w="1232" w:type="dxa"/>
            <w:vMerge w:val="restart"/>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Форма контроля</w:t>
            </w:r>
          </w:p>
        </w:tc>
      </w:tr>
      <w:tr w:rsidR="003B2BD4" w:rsidRPr="00F81040">
        <w:trPr>
          <w:trHeight w:val="315"/>
        </w:trPr>
        <w:tc>
          <w:tcPr>
            <w:tcW w:w="845" w:type="dxa"/>
            <w:vMerge/>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rPr>
                <w:rFonts w:ascii="Times New Roman" w:hAnsi="Times New Roman" w:cs="Times New Roman"/>
                <w:b/>
                <w:bCs/>
                <w:sz w:val="24"/>
                <w:szCs w:val="24"/>
                <w:lang w:eastAsia="ru-RU"/>
              </w:rPr>
            </w:pPr>
          </w:p>
        </w:tc>
        <w:tc>
          <w:tcPr>
            <w:tcW w:w="1513" w:type="dxa"/>
            <w:tcBorders>
              <w:top w:val="nil"/>
              <w:left w:val="nil"/>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план.</w:t>
            </w:r>
          </w:p>
        </w:tc>
        <w:tc>
          <w:tcPr>
            <w:tcW w:w="813" w:type="dxa"/>
            <w:tcBorders>
              <w:top w:val="nil"/>
              <w:left w:val="nil"/>
              <w:bottom w:val="nil"/>
              <w:right w:val="single" w:sz="8" w:space="0" w:color="auto"/>
            </w:tcBorders>
            <w:vAlign w:val="center"/>
          </w:tcPr>
          <w:p w:rsidR="003B2BD4" w:rsidRPr="00395B32" w:rsidRDefault="003B2BD4" w:rsidP="007D6C21">
            <w:pPr>
              <w:spacing w:after="0" w:line="240" w:lineRule="auto"/>
              <w:jc w:val="center"/>
              <w:rPr>
                <w:rFonts w:ascii="Times New Roman" w:hAnsi="Times New Roman" w:cs="Times New Roman"/>
                <w:b/>
                <w:bCs/>
                <w:sz w:val="24"/>
                <w:szCs w:val="24"/>
                <w:lang w:eastAsia="ru-RU"/>
              </w:rPr>
            </w:pPr>
            <w:r w:rsidRPr="00395B32">
              <w:rPr>
                <w:rFonts w:ascii="Times New Roman" w:hAnsi="Times New Roman" w:cs="Times New Roman"/>
                <w:b/>
                <w:bCs/>
                <w:sz w:val="24"/>
                <w:szCs w:val="24"/>
                <w:lang w:eastAsia="ru-RU"/>
              </w:rPr>
              <w:t>факт.</w:t>
            </w:r>
          </w:p>
        </w:tc>
        <w:tc>
          <w:tcPr>
            <w:tcW w:w="3236" w:type="dxa"/>
            <w:vMerge/>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rPr>
                <w:rFonts w:ascii="Times New Roman" w:hAnsi="Times New Roman" w:cs="Times New Roman"/>
                <w:b/>
                <w:bCs/>
                <w:sz w:val="24"/>
                <w:szCs w:val="24"/>
                <w:lang w:eastAsia="ru-RU"/>
              </w:rPr>
            </w:pPr>
          </w:p>
        </w:tc>
        <w:tc>
          <w:tcPr>
            <w:tcW w:w="888" w:type="dxa"/>
            <w:vMerge/>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rPr>
                <w:rFonts w:ascii="Times New Roman" w:hAnsi="Times New Roman" w:cs="Times New Roman"/>
                <w:b/>
                <w:bCs/>
                <w:sz w:val="24"/>
                <w:szCs w:val="24"/>
                <w:lang w:eastAsia="ru-RU"/>
              </w:rPr>
            </w:pPr>
          </w:p>
        </w:tc>
        <w:tc>
          <w:tcPr>
            <w:tcW w:w="1100" w:type="dxa"/>
            <w:vMerge/>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rPr>
                <w:rFonts w:ascii="Times New Roman" w:hAnsi="Times New Roman" w:cs="Times New Roman"/>
                <w:b/>
                <w:bCs/>
                <w:sz w:val="24"/>
                <w:szCs w:val="24"/>
                <w:lang w:eastAsia="ru-RU"/>
              </w:rPr>
            </w:pPr>
          </w:p>
        </w:tc>
        <w:tc>
          <w:tcPr>
            <w:tcW w:w="1232" w:type="dxa"/>
            <w:vMerge/>
            <w:tcBorders>
              <w:top w:val="single" w:sz="8" w:space="0" w:color="auto"/>
              <w:left w:val="single" w:sz="8" w:space="0" w:color="auto"/>
              <w:bottom w:val="nil"/>
              <w:right w:val="single" w:sz="8" w:space="0" w:color="auto"/>
            </w:tcBorders>
            <w:vAlign w:val="center"/>
          </w:tcPr>
          <w:p w:rsidR="003B2BD4" w:rsidRPr="00395B32" w:rsidRDefault="003B2BD4" w:rsidP="007D6C21">
            <w:pPr>
              <w:spacing w:after="0" w:line="240" w:lineRule="auto"/>
              <w:rPr>
                <w:rFonts w:ascii="Times New Roman" w:hAnsi="Times New Roman" w:cs="Times New Roman"/>
                <w:b/>
                <w:bCs/>
                <w:sz w:val="24"/>
                <w:szCs w:val="24"/>
                <w:lang w:eastAsia="ru-RU"/>
              </w:rPr>
            </w:pPr>
          </w:p>
        </w:tc>
      </w:tr>
      <w:tr w:rsidR="003B2BD4" w:rsidRPr="00F81040">
        <w:trPr>
          <w:trHeight w:val="1125"/>
        </w:trPr>
        <w:tc>
          <w:tcPr>
            <w:tcW w:w="845" w:type="dxa"/>
            <w:tcBorders>
              <w:top w:val="single" w:sz="4" w:space="0" w:color="auto"/>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w:t>
            </w:r>
          </w:p>
        </w:tc>
        <w:tc>
          <w:tcPr>
            <w:tcW w:w="1513"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03.сен</w:t>
            </w:r>
          </w:p>
        </w:tc>
        <w:tc>
          <w:tcPr>
            <w:tcW w:w="813"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 </w:t>
            </w:r>
          </w:p>
        </w:tc>
        <w:tc>
          <w:tcPr>
            <w:tcW w:w="3236"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Вводное занятие. Инструктаж по ТБ. "Петушок" техника рисования ладошкой ( презентация)</w:t>
            </w:r>
          </w:p>
        </w:tc>
        <w:tc>
          <w:tcPr>
            <w:tcW w:w="888" w:type="dxa"/>
            <w:tcBorders>
              <w:top w:val="single" w:sz="4" w:space="0" w:color="auto"/>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w:t>
            </w:r>
          </w:p>
        </w:tc>
        <w:tc>
          <w:tcPr>
            <w:tcW w:w="1232"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w:t>
            </w:r>
          </w:p>
        </w:tc>
        <w:tc>
          <w:tcPr>
            <w:tcW w:w="1513"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07.сен</w:t>
            </w:r>
          </w:p>
        </w:tc>
        <w:tc>
          <w:tcPr>
            <w:tcW w:w="813"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Откуда берутся краски "Цветик - семицветик" акварель ( презентация )</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w:t>
            </w:r>
          </w:p>
        </w:tc>
        <w:tc>
          <w:tcPr>
            <w:tcW w:w="1513"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10.сен</w:t>
            </w:r>
          </w:p>
        </w:tc>
        <w:tc>
          <w:tcPr>
            <w:tcW w:w="813"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Цветовой круг. Основные цвета. Три основных круга. "осеннее дерево" акварель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14.сен</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"Осенний лес" отпечатки листьев гуашью</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17.сен</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"Осенняя березка" бумагопластика с элиментами квилинга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21.сен</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"Яблоко и груша" осенний натюрморт, акварель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24.сен</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"Арбуз" натюрморт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28.сен</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Что такое рисунок. "Сказка карандаша"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05.окт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"Перелетные птицы" гуашь, построение, геометрические формы</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08.окт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"Перелетные птицы" восковые мелки, пропорции, цветоведение</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12.окт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"Лесные грибы", гуашь, учимся смешивать цвета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15.окт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 Дары осени" лепка овощей из пластилина по образцу</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19.окт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Натюрморт "Ваза и ветка рябины" смешанная техника, гуашь и цветная бумага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22.окт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"Извержение вулкана" , смешанная техника, аппликация,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26.окт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Что такое живопись. Виды живописи. Рисунок гуашью в технике мозаика.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29.окт</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Что такое пейзаж. Виды пейзажа."Морской пейзаж"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02.ноя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"Аквариум" рыбки , отпечаток ладошки, рисунок пальчиками,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05.ноя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Игрушка "Собачка такса" воск мелки и пластелин</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19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09.ноя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"Стрекоза" , акварель, форма, линия, смешивание цветов</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12.ноя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"Динозаврики" отпечатки ладошек, меш.техника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16.ноя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"Лисичка" построение животного из круга и овала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19.ноя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"Овечка" лепка на плоскости, картон, пластилин</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23.ноя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Бумагопластика, "Букет для мамы", цв. Бумага, фломастеры</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26.ноя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Бумагопластика, "Разноцветные рыбки", цв. Бумага, фломастеры</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30.ноя</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"Витраж", основы, акварель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03.дек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"Пингвины на льдине" аппликация,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500"/>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07.дек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Иллюстрация. Виды иллюстрации. Иллюстрация к сказке "Колобок", объемная, смешанная техника, цветная бумага, фломастеры.</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10.дек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"Пуантилизм" гуашь,  ватные палочки</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29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14.дек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"Зимние домики", построение игур, гуашь, цветопередача.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17.дек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"Семья снеговиков", смешанная техника, восковые мелки, акварель, по "сырому".</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21.дек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"Совята" метод тычка, поролон,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24.дек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"Закат в зимнем лесу" гуашь, растяжка цветв, прорисовка деревьев.</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28.дек</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"Дед мороз" елочное украшение, ватные диски, форма, аппликация.</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04.янв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"Дымковская игрушка" история возникновения, образцы, рисунок по шаблону,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07.янв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"Хохломская роспись" история возникновения, образцы, роспись по шаблону,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11.янв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nil"/>
              <w:right w:val="nil"/>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Хохломская роспись  роспись по шаблону, гуашь.</w:t>
            </w:r>
          </w:p>
        </w:tc>
        <w:tc>
          <w:tcPr>
            <w:tcW w:w="888" w:type="dxa"/>
            <w:tcBorders>
              <w:top w:val="nil"/>
              <w:left w:val="single" w:sz="4" w:space="0" w:color="auto"/>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14.янв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single" w:sz="4" w:space="0" w:color="auto"/>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"Городецкая роспись" история возникновения, образцы, роспись по шаблону,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18.янв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"Гжель"история возникновения, образцы, роспись по шаблону,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39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21.янв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"Мишка и северное сияние"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28.янв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"Гость на льдине", смеш. Техника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01.фев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Жираф, лисичка, стрекоза - пластилинопластика, форма, построение, цвет.</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04.фев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"Снеговик" техника тычка мятой бумагой, гуашь, картон, построение кругов.</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08.фев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"Снежная королева" . Портрет, виды портретов, построение, акварель , восковые мелки.</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11.фев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"Зимние домики в горах". Перспектива. Гуашь, близко-больше, дальше-меньше.</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15.фев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"Снегири", построение птицы, гуашь, передача цвета.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18.фев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"Чудо кит", смешанная техника, размывка акварелью, фломастеры.</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22.фев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Подарок для папы.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25.фев</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"Космос" смешанная техника, набрызг, гуашь, оттиск.</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49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01.мар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"Клоун", пластилин на плоскости, пропорции, цвет, форма.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04.мар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"Мамочке любимой!" Подарок маме,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11.мар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"Подснежники" - первые цветы, гуашь, цветопередача.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15.мар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"Вербы веточка пушистая", смешанная техника, акварель по "сырому",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18.мар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"Птенцы в гнезде" пластилинотерапия.</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22.мар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"Ранняя весна"(верба). Гуашь, акварель, форма, цветопередача.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25.мар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"Перо Жар-птицы" иллюстрация к сказке про Конька - горбунка, восковые мелки.</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29.мар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"Птички в гнездах" акварель, пластилин, веточка (смеш. Техника, объемная композиция)</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01.апр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"Теремок" построение рисунка при помощи геометрических фигур</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05.апр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"Бабочка", аппликация в стиле мозаика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59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08.апр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"Неизведанный космос",   гуашь, набрызг</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12.апр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"К звездам", смешанная техника, акварель,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15.апр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"Лев-царь зверей"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19.апр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"Скврцы прилетели" бумагопластика.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63</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22.апр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"Портрет мамы" передача формы лица, цвета глаз и волос по памяти.</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64</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26.апр</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"Птичий двор для цыплят" композиция,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65</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 </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"Веточка серени" отпечаток мятой бумагой, гуашь, смешанная техника.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66</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04.май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"Гратажж" техника процарапования, гуашь, тушь восковые мелки, свеча.</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67</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06.май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bottom"/>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"Салют Победа" смешанная техника, оттиск, трафарет, набрызг.</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68</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13.май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 xml:space="preserve">"Монотипия" техника </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69</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20.май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"Расцвела черемуха" ватные палочки,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70</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24.май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"Пушистые одуванчики" набрызг, гуашь.</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94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71</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27.май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"Маяк" акварель, гуашь, построение простых форм</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1125"/>
        </w:trPr>
        <w:tc>
          <w:tcPr>
            <w:tcW w:w="845" w:type="dxa"/>
            <w:tcBorders>
              <w:top w:val="nil"/>
              <w:left w:val="single" w:sz="4" w:space="0" w:color="auto"/>
              <w:bottom w:val="single" w:sz="4" w:space="0" w:color="auto"/>
              <w:right w:val="single" w:sz="4" w:space="0" w:color="auto"/>
            </w:tcBorders>
            <w:vAlign w:val="center"/>
          </w:tcPr>
          <w:p w:rsidR="003B2BD4" w:rsidRPr="00395B32" w:rsidRDefault="003B2BD4" w:rsidP="007D6C21">
            <w:pPr>
              <w:spacing w:after="0" w:line="240" w:lineRule="auto"/>
              <w:jc w:val="center"/>
              <w:rPr>
                <w:rFonts w:ascii="Times New Roman" w:hAnsi="Times New Roman" w:cs="Times New Roman"/>
                <w:sz w:val="24"/>
                <w:szCs w:val="24"/>
                <w:lang w:eastAsia="ru-RU"/>
              </w:rPr>
            </w:pPr>
            <w:r w:rsidRPr="00395B32">
              <w:rPr>
                <w:rFonts w:ascii="Times New Roman" w:hAnsi="Times New Roman" w:cs="Times New Roman"/>
                <w:sz w:val="24"/>
                <w:szCs w:val="24"/>
                <w:lang w:eastAsia="ru-RU"/>
              </w:rPr>
              <w:t>72</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31.май</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"Весенняя полянка" цветы и бабочки, рисунок нескол. Видов изо материалов. Выставка работ</w:t>
            </w:r>
          </w:p>
        </w:tc>
        <w:tc>
          <w:tcPr>
            <w:tcW w:w="888"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1100"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теория, практика</w:t>
            </w:r>
          </w:p>
        </w:tc>
        <w:tc>
          <w:tcPr>
            <w:tcW w:w="1232" w:type="dxa"/>
            <w:tcBorders>
              <w:top w:val="nil"/>
              <w:left w:val="nil"/>
              <w:bottom w:val="single" w:sz="4" w:space="0" w:color="auto"/>
              <w:right w:val="single" w:sz="4" w:space="0" w:color="auto"/>
            </w:tcBorders>
            <w:vAlign w:val="center"/>
          </w:tcPr>
          <w:p w:rsidR="003B2BD4" w:rsidRPr="00395B32" w:rsidRDefault="003B2BD4" w:rsidP="007D6C21">
            <w:pPr>
              <w:spacing w:after="0" w:line="240" w:lineRule="auto"/>
              <w:rPr>
                <w:rFonts w:ascii="Times New Roman" w:hAnsi="Times New Roman" w:cs="Times New Roman"/>
                <w:sz w:val="24"/>
                <w:szCs w:val="24"/>
                <w:lang w:eastAsia="ru-RU"/>
              </w:rPr>
            </w:pPr>
            <w:r w:rsidRPr="00395B32">
              <w:rPr>
                <w:rFonts w:ascii="Times New Roman" w:hAnsi="Times New Roman" w:cs="Times New Roman"/>
                <w:sz w:val="24"/>
                <w:szCs w:val="24"/>
                <w:lang w:eastAsia="ru-RU"/>
              </w:rPr>
              <w:t>самостоятельная работа, беседа</w:t>
            </w:r>
          </w:p>
        </w:tc>
      </w:tr>
      <w:tr w:rsidR="003B2BD4" w:rsidRPr="00F81040">
        <w:trPr>
          <w:trHeight w:val="300"/>
        </w:trPr>
        <w:tc>
          <w:tcPr>
            <w:tcW w:w="845" w:type="dxa"/>
            <w:tcBorders>
              <w:top w:val="nil"/>
              <w:left w:val="single" w:sz="4" w:space="0" w:color="auto"/>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итого</w:t>
            </w:r>
          </w:p>
        </w:tc>
        <w:tc>
          <w:tcPr>
            <w:tcW w:w="1513" w:type="dxa"/>
            <w:tcBorders>
              <w:top w:val="nil"/>
              <w:left w:val="nil"/>
              <w:bottom w:val="single" w:sz="4" w:space="0" w:color="auto"/>
              <w:right w:val="single" w:sz="4" w:space="0" w:color="auto"/>
            </w:tcBorders>
            <w:noWrap/>
            <w:vAlign w:val="center"/>
          </w:tcPr>
          <w:p w:rsidR="003B2BD4" w:rsidRPr="00395B32" w:rsidRDefault="003B2BD4" w:rsidP="007D6C21">
            <w:pPr>
              <w:spacing w:after="0" w:line="240" w:lineRule="auto"/>
              <w:jc w:val="center"/>
              <w:rPr>
                <w:lang w:eastAsia="ru-RU"/>
              </w:rPr>
            </w:pPr>
            <w:r w:rsidRPr="00395B32">
              <w:rPr>
                <w:lang w:eastAsia="ru-RU"/>
              </w:rPr>
              <w:t> </w:t>
            </w:r>
          </w:p>
        </w:tc>
        <w:tc>
          <w:tcPr>
            <w:tcW w:w="813"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3236"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888"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jc w:val="center"/>
              <w:rPr>
                <w:lang w:eastAsia="ru-RU"/>
              </w:rPr>
            </w:pPr>
            <w:r w:rsidRPr="00395B32">
              <w:rPr>
                <w:lang w:eastAsia="ru-RU"/>
              </w:rPr>
              <w:t>144</w:t>
            </w:r>
          </w:p>
        </w:tc>
        <w:tc>
          <w:tcPr>
            <w:tcW w:w="1100"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c>
          <w:tcPr>
            <w:tcW w:w="1232" w:type="dxa"/>
            <w:tcBorders>
              <w:top w:val="nil"/>
              <w:left w:val="nil"/>
              <w:bottom w:val="single" w:sz="4" w:space="0" w:color="auto"/>
              <w:right w:val="single" w:sz="4" w:space="0" w:color="auto"/>
            </w:tcBorders>
            <w:noWrap/>
            <w:vAlign w:val="bottom"/>
          </w:tcPr>
          <w:p w:rsidR="003B2BD4" w:rsidRPr="00395B32" w:rsidRDefault="003B2BD4" w:rsidP="007D6C21">
            <w:pPr>
              <w:spacing w:after="0" w:line="240" w:lineRule="auto"/>
              <w:rPr>
                <w:lang w:eastAsia="ru-RU"/>
              </w:rPr>
            </w:pPr>
            <w:r w:rsidRPr="00395B32">
              <w:rPr>
                <w:lang w:eastAsia="ru-RU"/>
              </w:rPr>
              <w:t> </w:t>
            </w:r>
          </w:p>
        </w:tc>
      </w:tr>
    </w:tbl>
    <w:p w:rsidR="003B2BD4" w:rsidRPr="00395B32" w:rsidRDefault="003B2BD4" w:rsidP="005C5980">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Default="003B2BD4" w:rsidP="00E5533A">
      <w:pPr>
        <w:spacing w:after="0" w:line="240" w:lineRule="auto"/>
        <w:rPr>
          <w:rFonts w:ascii="Times New Roman" w:hAnsi="Times New Roman" w:cs="Times New Roman"/>
          <w:b/>
          <w:bCs/>
          <w:sz w:val="28"/>
          <w:szCs w:val="28"/>
        </w:rPr>
      </w:pPr>
    </w:p>
    <w:p w:rsidR="003B2BD4" w:rsidRPr="00395B32" w:rsidRDefault="003B2BD4" w:rsidP="00E5533A">
      <w:pPr>
        <w:spacing w:after="0" w:line="240" w:lineRule="auto"/>
        <w:rPr>
          <w:rFonts w:ascii="Times New Roman" w:hAnsi="Times New Roman" w:cs="Times New Roman"/>
          <w:b/>
          <w:bCs/>
          <w:sz w:val="28"/>
          <w:szCs w:val="28"/>
        </w:rPr>
      </w:pPr>
    </w:p>
    <w:p w:rsidR="003B2BD4" w:rsidRPr="00395B32" w:rsidRDefault="003B2BD4" w:rsidP="00763E8C">
      <w:pPr>
        <w:spacing w:after="0" w:line="240" w:lineRule="auto"/>
        <w:jc w:val="right"/>
        <w:rPr>
          <w:rFonts w:ascii="Times New Roman" w:hAnsi="Times New Roman" w:cs="Times New Roman"/>
          <w:sz w:val="28"/>
          <w:szCs w:val="28"/>
        </w:rPr>
      </w:pPr>
    </w:p>
    <w:p w:rsidR="003B2BD4" w:rsidRPr="00395B32" w:rsidRDefault="003B2BD4" w:rsidP="008B253D">
      <w:pPr>
        <w:keepNext/>
        <w:keepLines/>
        <w:widowControl w:val="0"/>
        <w:tabs>
          <w:tab w:val="left" w:pos="9922"/>
        </w:tabs>
        <w:spacing w:after="0" w:line="360" w:lineRule="auto"/>
        <w:jc w:val="center"/>
        <w:rPr>
          <w:rFonts w:ascii="Times New Roman" w:hAnsi="Times New Roman" w:cs="Times New Roman"/>
          <w:b/>
          <w:bCs/>
          <w:sz w:val="28"/>
          <w:szCs w:val="28"/>
          <w:lang w:eastAsia="ru-RU"/>
        </w:rPr>
      </w:pPr>
      <w:r w:rsidRPr="00395B32">
        <w:rPr>
          <w:rFonts w:ascii="Times New Roman" w:hAnsi="Times New Roman" w:cs="Times New Roman"/>
          <w:b/>
          <w:bCs/>
          <w:sz w:val="28"/>
          <w:szCs w:val="28"/>
          <w:lang w:eastAsia="ru-RU"/>
        </w:rPr>
        <w:t>Информационная карта образовательной программы</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645"/>
      </w:tblGrid>
      <w:tr w:rsidR="003B2BD4" w:rsidRPr="00F81040">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Образовательная организация</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МБУДО «Центр детского творчества» Ново-Савиновского района г.Казани</w:t>
            </w:r>
          </w:p>
        </w:tc>
      </w:tr>
      <w:tr w:rsidR="003B2BD4" w:rsidRPr="00F81040">
        <w:trPr>
          <w:trHeight w:val="582"/>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Полное название программы</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Дополнительная общеобразовательная общеразвивающая программа «Юный художник»</w:t>
            </w:r>
          </w:p>
        </w:tc>
      </w:tr>
      <w:tr w:rsidR="003B2BD4" w:rsidRPr="00F81040">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Направленность программы</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Художественная</w:t>
            </w:r>
          </w:p>
        </w:tc>
      </w:tr>
      <w:tr w:rsidR="003B2BD4" w:rsidRPr="00F81040">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Сведения о разработчиках</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ФИО, должность</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Сидоренко Наталья Ильгизовна,</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педагог дополнительного образования</w:t>
            </w:r>
          </w:p>
        </w:tc>
      </w:tr>
      <w:tr w:rsidR="003B2BD4" w:rsidRPr="00F81040">
        <w:trPr>
          <w:trHeight w:val="2557"/>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Сведения о программе:</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Срок реализации</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Возраст обучающихся</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 Тип программы </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Форма организации содержания и учебного процесса</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Форма реализация программы</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По уровню освоения</w:t>
            </w:r>
          </w:p>
        </w:tc>
        <w:tc>
          <w:tcPr>
            <w:tcW w:w="6645" w:type="dxa"/>
          </w:tcPr>
          <w:p w:rsidR="003B2BD4" w:rsidRPr="00395B32" w:rsidRDefault="003B2BD4" w:rsidP="00403927">
            <w:pPr>
              <w:spacing w:after="0" w:line="240" w:lineRule="auto"/>
              <w:rPr>
                <w:rFonts w:ascii="Times New Roman" w:hAnsi="Times New Roman" w:cs="Times New Roman"/>
                <w:sz w:val="28"/>
                <w:szCs w:val="28"/>
              </w:rPr>
            </w:pP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1 год</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4-6 лет</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Модифицированная </w:t>
            </w:r>
          </w:p>
          <w:p w:rsidR="003B2BD4" w:rsidRPr="00395B32" w:rsidRDefault="003B2BD4" w:rsidP="00403927">
            <w:pPr>
              <w:spacing w:after="0" w:line="240" w:lineRule="auto"/>
              <w:rPr>
                <w:rFonts w:ascii="Times New Roman" w:hAnsi="Times New Roman" w:cs="Times New Roman"/>
                <w:sz w:val="28"/>
                <w:szCs w:val="28"/>
              </w:rPr>
            </w:pPr>
          </w:p>
          <w:p w:rsidR="003B2BD4" w:rsidRPr="00395B32" w:rsidRDefault="003B2BD4" w:rsidP="00403927">
            <w:pPr>
              <w:spacing w:after="0" w:line="240" w:lineRule="auto"/>
              <w:rPr>
                <w:rFonts w:ascii="Times New Roman" w:hAnsi="Times New Roman" w:cs="Times New Roman"/>
                <w:sz w:val="28"/>
                <w:szCs w:val="28"/>
              </w:rPr>
            </w:pP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Однопрофильная</w:t>
            </w:r>
          </w:p>
          <w:p w:rsidR="003B2BD4" w:rsidRPr="00395B32" w:rsidRDefault="003B2BD4" w:rsidP="00403927">
            <w:pPr>
              <w:spacing w:after="0" w:line="240" w:lineRule="auto"/>
              <w:rPr>
                <w:rFonts w:ascii="Times New Roman" w:hAnsi="Times New Roman" w:cs="Times New Roman"/>
                <w:sz w:val="28"/>
                <w:szCs w:val="28"/>
              </w:rPr>
            </w:pP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Очная</w:t>
            </w:r>
          </w:p>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Базовый </w:t>
            </w:r>
          </w:p>
        </w:tc>
      </w:tr>
      <w:tr w:rsidR="003B2BD4" w:rsidRPr="00F81040">
        <w:trPr>
          <w:trHeight w:val="300"/>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Кол-во часов    </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Программа рассчитана на 144 часа</w:t>
            </w:r>
          </w:p>
        </w:tc>
      </w:tr>
      <w:tr w:rsidR="003B2BD4" w:rsidRPr="00F81040">
        <w:trPr>
          <w:trHeight w:val="313"/>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Режим занятий  </w:t>
            </w:r>
          </w:p>
        </w:tc>
        <w:tc>
          <w:tcPr>
            <w:tcW w:w="6645"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 xml:space="preserve">2 раза в неделю по 2 академических часа.  </w:t>
            </w:r>
          </w:p>
        </w:tc>
      </w:tr>
      <w:tr w:rsidR="003B2BD4" w:rsidRPr="00F81040">
        <w:trPr>
          <w:trHeight w:val="1128"/>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Описание программы</w:t>
            </w:r>
          </w:p>
        </w:tc>
        <w:tc>
          <w:tcPr>
            <w:tcW w:w="6645" w:type="dxa"/>
          </w:tcPr>
          <w:p w:rsidR="003B2BD4" w:rsidRPr="00395B32" w:rsidRDefault="003B2BD4" w:rsidP="00403927">
            <w:pPr>
              <w:spacing w:after="0" w:line="240" w:lineRule="auto"/>
              <w:jc w:val="both"/>
              <w:rPr>
                <w:rFonts w:ascii="Times New Roman" w:hAnsi="Times New Roman" w:cs="Times New Roman"/>
                <w:b/>
                <w:bCs/>
                <w:sz w:val="28"/>
                <w:szCs w:val="28"/>
              </w:rPr>
            </w:pPr>
            <w:r w:rsidRPr="00395B32">
              <w:rPr>
                <w:rFonts w:ascii="Times New Roman" w:hAnsi="Times New Roman" w:cs="Times New Roman"/>
                <w:sz w:val="28"/>
                <w:szCs w:val="28"/>
              </w:rPr>
              <w:t>Вся программа построена на широком использовании оригинальных методик, связанных с включением в каждую тему разных зрелищно-игровых приемов, способствующих поддержанию у детей младшего дошкольного возраста мотивации к творчеству. Разные сказочные ситуации, игровые задания, театрализованные действия стимулируют интерес и фантазийные поиски детей, в результате чего каждый ребенок, независимо от своих способностей, ощущает себя волшебником, художником.</w:t>
            </w:r>
          </w:p>
        </w:tc>
      </w:tr>
      <w:tr w:rsidR="003B2BD4" w:rsidRPr="00F81040">
        <w:trPr>
          <w:trHeight w:val="1128"/>
        </w:trPr>
        <w:tc>
          <w:tcPr>
            <w:tcW w:w="3386" w:type="dxa"/>
          </w:tcPr>
          <w:p w:rsidR="003B2BD4" w:rsidRPr="00395B32" w:rsidRDefault="003B2BD4" w:rsidP="00403927">
            <w:pPr>
              <w:spacing w:after="0" w:line="240" w:lineRule="auto"/>
              <w:rPr>
                <w:rFonts w:ascii="Times New Roman" w:hAnsi="Times New Roman" w:cs="Times New Roman"/>
                <w:sz w:val="28"/>
                <w:szCs w:val="28"/>
              </w:rPr>
            </w:pPr>
            <w:r w:rsidRPr="00395B32">
              <w:rPr>
                <w:rFonts w:ascii="Times New Roman" w:hAnsi="Times New Roman" w:cs="Times New Roman"/>
                <w:sz w:val="28"/>
                <w:szCs w:val="28"/>
                <w:lang w:eastAsia="ru-RU"/>
              </w:rPr>
              <w:t>Цель программы</w:t>
            </w:r>
          </w:p>
        </w:tc>
        <w:tc>
          <w:tcPr>
            <w:tcW w:w="6645" w:type="dxa"/>
          </w:tcPr>
          <w:p w:rsidR="003B2BD4" w:rsidRPr="00395B32" w:rsidRDefault="003B2BD4" w:rsidP="00403927">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lang w:eastAsia="ru-RU"/>
              </w:rPr>
              <w:t>Формирование у детей дошкольного возраста эстетического отношения и художественно-творческих способностей для самовыражения посредством изобразительной деятельности через различные способы рисования , с использованием нетрадиционных техник.</w:t>
            </w:r>
          </w:p>
        </w:tc>
      </w:tr>
      <w:tr w:rsidR="003B2BD4" w:rsidRPr="00F81040">
        <w:trPr>
          <w:trHeight w:val="1128"/>
        </w:trPr>
        <w:tc>
          <w:tcPr>
            <w:tcW w:w="3386" w:type="dxa"/>
          </w:tcPr>
          <w:p w:rsidR="003B2BD4" w:rsidRPr="00395B32" w:rsidRDefault="003B2BD4" w:rsidP="00403927">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Ожидаемые результаты</w:t>
            </w:r>
          </w:p>
        </w:tc>
        <w:tc>
          <w:tcPr>
            <w:tcW w:w="6645" w:type="dxa"/>
          </w:tcPr>
          <w:p w:rsidR="003B2BD4" w:rsidRPr="00395B32" w:rsidRDefault="003B2BD4" w:rsidP="00403927">
            <w:pPr>
              <w:spacing w:after="0" w:line="240" w:lineRule="auto"/>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 результате реализации программы дети овладевают умением изображать и творить доступными им средствами выразительности то, что для них интересно и эмоционально значимо.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w:t>
            </w:r>
          </w:p>
        </w:tc>
      </w:tr>
      <w:tr w:rsidR="003B2BD4" w:rsidRPr="00F81040">
        <w:trPr>
          <w:trHeight w:val="805"/>
        </w:trPr>
        <w:tc>
          <w:tcPr>
            <w:tcW w:w="3386" w:type="dxa"/>
          </w:tcPr>
          <w:p w:rsidR="003B2BD4" w:rsidRPr="00395B32" w:rsidRDefault="003B2BD4" w:rsidP="00403927">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rPr>
              <w:t>Формы и методы образовательной деятельности</w:t>
            </w:r>
          </w:p>
        </w:tc>
        <w:tc>
          <w:tcPr>
            <w:tcW w:w="6645" w:type="dxa"/>
          </w:tcPr>
          <w:p w:rsidR="003B2BD4" w:rsidRPr="00395B32" w:rsidRDefault="003B2BD4" w:rsidP="00403927">
            <w:pPr>
              <w:spacing w:after="0" w:line="240" w:lineRule="auto"/>
              <w:jc w:val="both"/>
              <w:rPr>
                <w:rFonts w:ascii="Times New Roman" w:hAnsi="Times New Roman" w:cs="Times New Roman"/>
                <w:sz w:val="28"/>
                <w:szCs w:val="28"/>
                <w:lang w:eastAsia="ru-RU"/>
              </w:rPr>
            </w:pPr>
            <w:r w:rsidRPr="00395B32">
              <w:rPr>
                <w:rFonts w:ascii="Times New Roman" w:hAnsi="Times New Roman" w:cs="Times New Roman"/>
                <w:sz w:val="28"/>
                <w:szCs w:val="28"/>
              </w:rPr>
              <w:t xml:space="preserve">Групповая, индивидуальная в рамках группового занятия. Учебное занятие. Игра. </w:t>
            </w:r>
          </w:p>
        </w:tc>
      </w:tr>
      <w:tr w:rsidR="003B2BD4" w:rsidRPr="00F81040">
        <w:trPr>
          <w:trHeight w:val="802"/>
        </w:trPr>
        <w:tc>
          <w:tcPr>
            <w:tcW w:w="3386" w:type="dxa"/>
          </w:tcPr>
          <w:p w:rsidR="003B2BD4" w:rsidRPr="00395B32" w:rsidRDefault="003B2BD4" w:rsidP="00403927">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rPr>
              <w:t>Формы подведения итогов</w:t>
            </w:r>
          </w:p>
        </w:tc>
        <w:tc>
          <w:tcPr>
            <w:tcW w:w="6645" w:type="dxa"/>
          </w:tcPr>
          <w:p w:rsidR="003B2BD4" w:rsidRPr="00395B32" w:rsidRDefault="003B2BD4" w:rsidP="00403927">
            <w:pPr>
              <w:spacing w:after="0" w:line="240" w:lineRule="auto"/>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Входной, текущий, итоговый</w:t>
            </w:r>
          </w:p>
        </w:tc>
      </w:tr>
      <w:tr w:rsidR="003B2BD4" w:rsidRPr="00F81040">
        <w:trPr>
          <w:trHeight w:val="557"/>
        </w:trPr>
        <w:tc>
          <w:tcPr>
            <w:tcW w:w="3386" w:type="dxa"/>
          </w:tcPr>
          <w:p w:rsidR="003B2BD4" w:rsidRPr="00395B32" w:rsidRDefault="003B2BD4" w:rsidP="00403927">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rPr>
              <w:t>Дата утверждения и последней корректировки</w:t>
            </w:r>
          </w:p>
        </w:tc>
        <w:tc>
          <w:tcPr>
            <w:tcW w:w="6645" w:type="dxa"/>
          </w:tcPr>
          <w:p w:rsidR="003B2BD4" w:rsidRPr="00395B32" w:rsidRDefault="003B2BD4" w:rsidP="00403927">
            <w:pPr>
              <w:spacing w:after="0" w:line="240" w:lineRule="auto"/>
              <w:jc w:val="both"/>
              <w:rPr>
                <w:rFonts w:ascii="Times New Roman" w:hAnsi="Times New Roman" w:cs="Times New Roman"/>
                <w:sz w:val="28"/>
                <w:szCs w:val="28"/>
                <w:lang w:eastAsia="ru-RU"/>
              </w:rPr>
            </w:pPr>
            <w:r w:rsidRPr="00395B32">
              <w:rPr>
                <w:rFonts w:ascii="Times New Roman" w:hAnsi="Times New Roman" w:cs="Times New Roman"/>
                <w:sz w:val="28"/>
                <w:szCs w:val="28"/>
              </w:rPr>
              <w:t xml:space="preserve"> 2017 год</w:t>
            </w:r>
          </w:p>
        </w:tc>
      </w:tr>
    </w:tbl>
    <w:p w:rsidR="003B2BD4" w:rsidRPr="00395B32" w:rsidRDefault="003B2BD4" w:rsidP="008B253D">
      <w:pPr>
        <w:spacing w:after="0" w:line="240" w:lineRule="auto"/>
        <w:jc w:val="center"/>
        <w:rPr>
          <w:rFonts w:ascii="Times New Roman" w:hAnsi="Times New Roman" w:cs="Times New Roman"/>
          <w:b/>
          <w:bCs/>
          <w:sz w:val="28"/>
          <w:szCs w:val="28"/>
        </w:rPr>
      </w:pPr>
    </w:p>
    <w:p w:rsidR="003B2BD4" w:rsidRPr="00395B32" w:rsidRDefault="003B2BD4" w:rsidP="008B253D">
      <w:pPr>
        <w:spacing w:after="0" w:line="240" w:lineRule="auto"/>
        <w:rPr>
          <w:rFonts w:ascii="Times New Roman" w:hAnsi="Times New Roman" w:cs="Times New Roman"/>
          <w:b/>
          <w:bCs/>
          <w:sz w:val="28"/>
          <w:szCs w:val="28"/>
        </w:rPr>
      </w:pPr>
    </w:p>
    <w:p w:rsidR="003B2BD4" w:rsidRPr="00395B32" w:rsidRDefault="003B2BD4" w:rsidP="008B253D">
      <w:pPr>
        <w:spacing w:after="0" w:line="240" w:lineRule="auto"/>
        <w:rPr>
          <w:rFonts w:ascii="Times New Roman" w:hAnsi="Times New Roman" w:cs="Times New Roman"/>
          <w:b/>
          <w:bCs/>
          <w:sz w:val="28"/>
          <w:szCs w:val="28"/>
        </w:rPr>
      </w:pPr>
    </w:p>
    <w:p w:rsidR="003B2BD4" w:rsidRPr="00395B32" w:rsidRDefault="003B2BD4" w:rsidP="008B253D">
      <w:pPr>
        <w:spacing w:after="0" w:line="240" w:lineRule="auto"/>
        <w:rPr>
          <w:rFonts w:ascii="Times New Roman" w:hAnsi="Times New Roman" w:cs="Times New Roman"/>
          <w:b/>
          <w:bCs/>
          <w:sz w:val="28"/>
          <w:szCs w:val="28"/>
        </w:rPr>
      </w:pPr>
    </w:p>
    <w:p w:rsidR="003B2BD4" w:rsidRPr="00395B32" w:rsidRDefault="003B2BD4" w:rsidP="008B253D">
      <w:pPr>
        <w:spacing w:after="0" w:line="240" w:lineRule="auto"/>
        <w:rPr>
          <w:rFonts w:ascii="Times New Roman" w:hAnsi="Times New Roman" w:cs="Times New Roman"/>
          <w:b/>
          <w:bCs/>
          <w:sz w:val="28"/>
          <w:szCs w:val="28"/>
        </w:rPr>
      </w:pPr>
    </w:p>
    <w:p w:rsidR="003B2BD4" w:rsidRPr="00395B32" w:rsidRDefault="003B2BD4" w:rsidP="008B253D">
      <w:pPr>
        <w:spacing w:after="0" w:line="240" w:lineRule="auto"/>
        <w:rPr>
          <w:rFonts w:ascii="Times New Roman" w:hAnsi="Times New Roman" w:cs="Times New Roman"/>
          <w:b/>
          <w:bCs/>
          <w:sz w:val="28"/>
          <w:szCs w:val="28"/>
        </w:rPr>
      </w:pPr>
    </w:p>
    <w:p w:rsidR="003B2BD4" w:rsidRPr="00395B32" w:rsidRDefault="003B2BD4" w:rsidP="00D76B3C">
      <w:pPr>
        <w:spacing w:after="0" w:line="240" w:lineRule="auto"/>
        <w:jc w:val="both"/>
        <w:rPr>
          <w:rFonts w:ascii="Times New Roman" w:hAnsi="Times New Roman" w:cs="Times New Roman"/>
          <w:b/>
          <w:bCs/>
          <w:sz w:val="28"/>
          <w:szCs w:val="28"/>
        </w:rPr>
      </w:pPr>
    </w:p>
    <w:p w:rsidR="003B2BD4" w:rsidRPr="00395B32" w:rsidRDefault="003B2BD4" w:rsidP="00D76B3C">
      <w:pPr>
        <w:spacing w:after="0" w:line="240" w:lineRule="auto"/>
        <w:jc w:val="both"/>
        <w:rPr>
          <w:rFonts w:ascii="Times New Roman" w:hAnsi="Times New Roman" w:cs="Times New Roman"/>
          <w:b/>
          <w:bCs/>
          <w:sz w:val="28"/>
          <w:szCs w:val="28"/>
        </w:rPr>
      </w:pPr>
    </w:p>
    <w:sectPr w:rsidR="003B2BD4" w:rsidRPr="00395B32" w:rsidSect="00DB1BE4">
      <w:footerReference w:type="default" r:id="rId14"/>
      <w:pgSz w:w="11906" w:h="16838"/>
      <w:pgMar w:top="1134"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BD4" w:rsidRDefault="003B2BD4" w:rsidP="00DB1BE4">
      <w:pPr>
        <w:spacing w:after="0" w:line="240" w:lineRule="auto"/>
      </w:pPr>
      <w:r>
        <w:separator/>
      </w:r>
    </w:p>
  </w:endnote>
  <w:endnote w:type="continuationSeparator" w:id="0">
    <w:p w:rsidR="003B2BD4" w:rsidRDefault="003B2BD4" w:rsidP="00DB1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BD4" w:rsidRDefault="003B2BD4">
    <w:pPr>
      <w:pStyle w:val="Footer"/>
      <w:jc w:val="right"/>
    </w:pPr>
    <w:fldSimple w:instr="PAGE   \* MERGEFORMAT">
      <w:r>
        <w:rPr>
          <w:noProof/>
        </w:rPr>
        <w:t>2</w:t>
      </w:r>
    </w:fldSimple>
  </w:p>
  <w:p w:rsidR="003B2BD4" w:rsidRDefault="003B2B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BD4" w:rsidRDefault="003B2BD4" w:rsidP="00DB1BE4">
      <w:pPr>
        <w:spacing w:after="0" w:line="240" w:lineRule="auto"/>
      </w:pPr>
      <w:r>
        <w:separator/>
      </w:r>
    </w:p>
  </w:footnote>
  <w:footnote w:type="continuationSeparator" w:id="0">
    <w:p w:rsidR="003B2BD4" w:rsidRDefault="003B2BD4" w:rsidP="00DB1B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5904"/>
    <w:multiLevelType w:val="hybridMultilevel"/>
    <w:tmpl w:val="705A9CA8"/>
    <w:lvl w:ilvl="0" w:tplc="04190001">
      <w:start w:val="1"/>
      <w:numFmt w:val="bullet"/>
      <w:lvlText w:val=""/>
      <w:lvlJc w:val="left"/>
      <w:pPr>
        <w:ind w:left="1789" w:hanging="360"/>
      </w:pPr>
      <w:rPr>
        <w:rFonts w:ascii="Symbol" w:hAnsi="Symbol" w:cs="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cs="Wingdings" w:hint="default"/>
      </w:rPr>
    </w:lvl>
    <w:lvl w:ilvl="3" w:tplc="04190001">
      <w:start w:val="1"/>
      <w:numFmt w:val="bullet"/>
      <w:lvlText w:val=""/>
      <w:lvlJc w:val="left"/>
      <w:pPr>
        <w:ind w:left="3949" w:hanging="360"/>
      </w:pPr>
      <w:rPr>
        <w:rFonts w:ascii="Symbol" w:hAnsi="Symbol" w:cs="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cs="Wingdings" w:hint="default"/>
      </w:rPr>
    </w:lvl>
    <w:lvl w:ilvl="6" w:tplc="04190001">
      <w:start w:val="1"/>
      <w:numFmt w:val="bullet"/>
      <w:lvlText w:val=""/>
      <w:lvlJc w:val="left"/>
      <w:pPr>
        <w:ind w:left="6109" w:hanging="360"/>
      </w:pPr>
      <w:rPr>
        <w:rFonts w:ascii="Symbol" w:hAnsi="Symbol" w:cs="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cs="Wingdings" w:hint="default"/>
      </w:rPr>
    </w:lvl>
  </w:abstractNum>
  <w:abstractNum w:abstractNumId="1">
    <w:nsid w:val="154A6D75"/>
    <w:multiLevelType w:val="hybridMultilevel"/>
    <w:tmpl w:val="7BC48228"/>
    <w:lvl w:ilvl="0" w:tplc="A876594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1819385D"/>
    <w:multiLevelType w:val="hybridMultilevel"/>
    <w:tmpl w:val="C206F2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936596F"/>
    <w:multiLevelType w:val="hybridMultilevel"/>
    <w:tmpl w:val="9C0AB65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1FC744E9"/>
    <w:multiLevelType w:val="hybridMultilevel"/>
    <w:tmpl w:val="A2787074"/>
    <w:lvl w:ilvl="0" w:tplc="04190001">
      <w:start w:val="1"/>
      <w:numFmt w:val="bullet"/>
      <w:lvlText w:val=""/>
      <w:lvlJc w:val="left"/>
      <w:pPr>
        <w:ind w:left="1776" w:hanging="360"/>
      </w:pPr>
      <w:rPr>
        <w:rFonts w:ascii="Symbol" w:hAnsi="Symbol" w:cs="Symbol" w:hint="default"/>
      </w:rPr>
    </w:lvl>
    <w:lvl w:ilvl="1" w:tplc="04190003">
      <w:start w:val="1"/>
      <w:numFmt w:val="bullet"/>
      <w:lvlText w:val="o"/>
      <w:lvlJc w:val="left"/>
      <w:pPr>
        <w:ind w:left="2496" w:hanging="360"/>
      </w:pPr>
      <w:rPr>
        <w:rFonts w:ascii="Courier New" w:hAnsi="Courier New" w:cs="Courier New" w:hint="default"/>
      </w:rPr>
    </w:lvl>
    <w:lvl w:ilvl="2" w:tplc="04190005">
      <w:start w:val="1"/>
      <w:numFmt w:val="bullet"/>
      <w:lvlText w:val=""/>
      <w:lvlJc w:val="left"/>
      <w:pPr>
        <w:ind w:left="3216" w:hanging="360"/>
      </w:pPr>
      <w:rPr>
        <w:rFonts w:ascii="Wingdings" w:hAnsi="Wingdings" w:cs="Wingdings" w:hint="default"/>
      </w:rPr>
    </w:lvl>
    <w:lvl w:ilvl="3" w:tplc="04190001">
      <w:start w:val="1"/>
      <w:numFmt w:val="bullet"/>
      <w:lvlText w:val=""/>
      <w:lvlJc w:val="left"/>
      <w:pPr>
        <w:ind w:left="3936" w:hanging="360"/>
      </w:pPr>
      <w:rPr>
        <w:rFonts w:ascii="Symbol" w:hAnsi="Symbol" w:cs="Symbol" w:hint="default"/>
      </w:rPr>
    </w:lvl>
    <w:lvl w:ilvl="4" w:tplc="04190003">
      <w:start w:val="1"/>
      <w:numFmt w:val="bullet"/>
      <w:lvlText w:val="o"/>
      <w:lvlJc w:val="left"/>
      <w:pPr>
        <w:ind w:left="4656" w:hanging="360"/>
      </w:pPr>
      <w:rPr>
        <w:rFonts w:ascii="Courier New" w:hAnsi="Courier New" w:cs="Courier New" w:hint="default"/>
      </w:rPr>
    </w:lvl>
    <w:lvl w:ilvl="5" w:tplc="04190005">
      <w:start w:val="1"/>
      <w:numFmt w:val="bullet"/>
      <w:lvlText w:val=""/>
      <w:lvlJc w:val="left"/>
      <w:pPr>
        <w:ind w:left="5376" w:hanging="360"/>
      </w:pPr>
      <w:rPr>
        <w:rFonts w:ascii="Wingdings" w:hAnsi="Wingdings" w:cs="Wingdings" w:hint="default"/>
      </w:rPr>
    </w:lvl>
    <w:lvl w:ilvl="6" w:tplc="04190001">
      <w:start w:val="1"/>
      <w:numFmt w:val="bullet"/>
      <w:lvlText w:val=""/>
      <w:lvlJc w:val="left"/>
      <w:pPr>
        <w:ind w:left="6096" w:hanging="360"/>
      </w:pPr>
      <w:rPr>
        <w:rFonts w:ascii="Symbol" w:hAnsi="Symbol" w:cs="Symbol" w:hint="default"/>
      </w:rPr>
    </w:lvl>
    <w:lvl w:ilvl="7" w:tplc="04190003">
      <w:start w:val="1"/>
      <w:numFmt w:val="bullet"/>
      <w:lvlText w:val="o"/>
      <w:lvlJc w:val="left"/>
      <w:pPr>
        <w:ind w:left="6816" w:hanging="360"/>
      </w:pPr>
      <w:rPr>
        <w:rFonts w:ascii="Courier New" w:hAnsi="Courier New" w:cs="Courier New" w:hint="default"/>
      </w:rPr>
    </w:lvl>
    <w:lvl w:ilvl="8" w:tplc="04190005">
      <w:start w:val="1"/>
      <w:numFmt w:val="bullet"/>
      <w:lvlText w:val=""/>
      <w:lvlJc w:val="left"/>
      <w:pPr>
        <w:ind w:left="7536" w:hanging="360"/>
      </w:pPr>
      <w:rPr>
        <w:rFonts w:ascii="Wingdings" w:hAnsi="Wingdings" w:cs="Wingdings" w:hint="default"/>
      </w:rPr>
    </w:lvl>
  </w:abstractNum>
  <w:abstractNum w:abstractNumId="5">
    <w:nsid w:val="23C61018"/>
    <w:multiLevelType w:val="hybridMultilevel"/>
    <w:tmpl w:val="7BC48228"/>
    <w:lvl w:ilvl="0" w:tplc="A876594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25237000"/>
    <w:multiLevelType w:val="hybridMultilevel"/>
    <w:tmpl w:val="8B14E4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8667DBB"/>
    <w:multiLevelType w:val="hybridMultilevel"/>
    <w:tmpl w:val="AABC7372"/>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49C006A"/>
    <w:multiLevelType w:val="hybridMultilevel"/>
    <w:tmpl w:val="D52808F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35181649"/>
    <w:multiLevelType w:val="hybridMultilevel"/>
    <w:tmpl w:val="5DE23E6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nsid w:val="3D35510A"/>
    <w:multiLevelType w:val="hybridMultilevel"/>
    <w:tmpl w:val="31EA51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0885D91"/>
    <w:multiLevelType w:val="hybridMultilevel"/>
    <w:tmpl w:val="D8B63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0F07363"/>
    <w:multiLevelType w:val="hybridMultilevel"/>
    <w:tmpl w:val="A0541FD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3">
    <w:nsid w:val="47EC76A4"/>
    <w:multiLevelType w:val="hybridMultilevel"/>
    <w:tmpl w:val="A2B4591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
    <w:nsid w:val="4DD93959"/>
    <w:multiLevelType w:val="hybridMultilevel"/>
    <w:tmpl w:val="B386AC3C"/>
    <w:lvl w:ilvl="0" w:tplc="04190001">
      <w:start w:val="1"/>
      <w:numFmt w:val="bullet"/>
      <w:lvlText w:val=""/>
      <w:lvlJc w:val="left"/>
      <w:pPr>
        <w:ind w:left="1425" w:hanging="360"/>
      </w:pPr>
      <w:rPr>
        <w:rFonts w:ascii="Symbol" w:hAnsi="Symbol" w:cs="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cs="Wingdings" w:hint="default"/>
      </w:rPr>
    </w:lvl>
    <w:lvl w:ilvl="3" w:tplc="04190001">
      <w:start w:val="1"/>
      <w:numFmt w:val="bullet"/>
      <w:lvlText w:val=""/>
      <w:lvlJc w:val="left"/>
      <w:pPr>
        <w:ind w:left="3585" w:hanging="360"/>
      </w:pPr>
      <w:rPr>
        <w:rFonts w:ascii="Symbol" w:hAnsi="Symbol" w:cs="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cs="Wingdings" w:hint="default"/>
      </w:rPr>
    </w:lvl>
    <w:lvl w:ilvl="6" w:tplc="04190001">
      <w:start w:val="1"/>
      <w:numFmt w:val="bullet"/>
      <w:lvlText w:val=""/>
      <w:lvlJc w:val="left"/>
      <w:pPr>
        <w:ind w:left="5745" w:hanging="360"/>
      </w:pPr>
      <w:rPr>
        <w:rFonts w:ascii="Symbol" w:hAnsi="Symbol" w:cs="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cs="Wingdings" w:hint="default"/>
      </w:rPr>
    </w:lvl>
  </w:abstractNum>
  <w:abstractNum w:abstractNumId="15">
    <w:nsid w:val="51C11CDF"/>
    <w:multiLevelType w:val="hybridMultilevel"/>
    <w:tmpl w:val="D1565A2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A0A6A8C"/>
    <w:multiLevelType w:val="hybridMultilevel"/>
    <w:tmpl w:val="CE36AA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E6D13E7"/>
    <w:multiLevelType w:val="hybridMultilevel"/>
    <w:tmpl w:val="AD201B5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8">
    <w:nsid w:val="707914F4"/>
    <w:multiLevelType w:val="hybridMultilevel"/>
    <w:tmpl w:val="14B49AA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72976B6D"/>
    <w:multiLevelType w:val="hybridMultilevel"/>
    <w:tmpl w:val="242E3EF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772516FE"/>
    <w:multiLevelType w:val="hybridMultilevel"/>
    <w:tmpl w:val="398890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E6A755A"/>
    <w:multiLevelType w:val="hybridMultilevel"/>
    <w:tmpl w:val="B8D4541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2">
    <w:nsid w:val="7EE55F0E"/>
    <w:multiLevelType w:val="hybridMultilevel"/>
    <w:tmpl w:val="AA26E53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17"/>
  </w:num>
  <w:num w:numId="2">
    <w:abstractNumId w:val="8"/>
  </w:num>
  <w:num w:numId="3">
    <w:abstractNumId w:val="0"/>
  </w:num>
  <w:num w:numId="4">
    <w:abstractNumId w:val="4"/>
  </w:num>
  <w:num w:numId="5">
    <w:abstractNumId w:val="12"/>
  </w:num>
  <w:num w:numId="6">
    <w:abstractNumId w:val="22"/>
  </w:num>
  <w:num w:numId="7">
    <w:abstractNumId w:val="3"/>
  </w:num>
  <w:num w:numId="8">
    <w:abstractNumId w:val="13"/>
  </w:num>
  <w:num w:numId="9">
    <w:abstractNumId w:val="21"/>
  </w:num>
  <w:num w:numId="10">
    <w:abstractNumId w:val="9"/>
  </w:num>
  <w:num w:numId="11">
    <w:abstractNumId w:val="19"/>
  </w:num>
  <w:num w:numId="12">
    <w:abstractNumId w:val="2"/>
  </w:num>
  <w:num w:numId="13">
    <w:abstractNumId w:val="20"/>
  </w:num>
  <w:num w:numId="14">
    <w:abstractNumId w:val="5"/>
  </w:num>
  <w:num w:numId="15">
    <w:abstractNumId w:val="6"/>
  </w:num>
  <w:num w:numId="16">
    <w:abstractNumId w:val="1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 w:numId="20">
    <w:abstractNumId w:val="18"/>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5461"/>
    <w:rsid w:val="00015758"/>
    <w:rsid w:val="00063E34"/>
    <w:rsid w:val="00070693"/>
    <w:rsid w:val="00073E1A"/>
    <w:rsid w:val="000803F1"/>
    <w:rsid w:val="00080422"/>
    <w:rsid w:val="00097F0F"/>
    <w:rsid w:val="000A4A03"/>
    <w:rsid w:val="000A7203"/>
    <w:rsid w:val="000B2EED"/>
    <w:rsid w:val="000C1DAD"/>
    <w:rsid w:val="000C4298"/>
    <w:rsid w:val="000D1B2B"/>
    <w:rsid w:val="000E594E"/>
    <w:rsid w:val="000E5DFB"/>
    <w:rsid w:val="000F1F5A"/>
    <w:rsid w:val="00107B4A"/>
    <w:rsid w:val="001134A2"/>
    <w:rsid w:val="00113D14"/>
    <w:rsid w:val="00117CC9"/>
    <w:rsid w:val="00126495"/>
    <w:rsid w:val="00146163"/>
    <w:rsid w:val="00152CA5"/>
    <w:rsid w:val="00164CDD"/>
    <w:rsid w:val="00166669"/>
    <w:rsid w:val="00172800"/>
    <w:rsid w:val="00172919"/>
    <w:rsid w:val="00173315"/>
    <w:rsid w:val="0018091F"/>
    <w:rsid w:val="0018158C"/>
    <w:rsid w:val="0019387A"/>
    <w:rsid w:val="00196F58"/>
    <w:rsid w:val="00197E00"/>
    <w:rsid w:val="001B20C9"/>
    <w:rsid w:val="001B43C0"/>
    <w:rsid w:val="001B5255"/>
    <w:rsid w:val="001C167A"/>
    <w:rsid w:val="001C3141"/>
    <w:rsid w:val="001D2DE1"/>
    <w:rsid w:val="001D478F"/>
    <w:rsid w:val="001D627C"/>
    <w:rsid w:val="001E10EC"/>
    <w:rsid w:val="001E5C76"/>
    <w:rsid w:val="001E6D9B"/>
    <w:rsid w:val="002068FB"/>
    <w:rsid w:val="00207F8A"/>
    <w:rsid w:val="00210293"/>
    <w:rsid w:val="002146C4"/>
    <w:rsid w:val="00214C3E"/>
    <w:rsid w:val="00216084"/>
    <w:rsid w:val="00222CE3"/>
    <w:rsid w:val="00223996"/>
    <w:rsid w:val="00233EBE"/>
    <w:rsid w:val="00247102"/>
    <w:rsid w:val="0025268A"/>
    <w:rsid w:val="00264C7C"/>
    <w:rsid w:val="00267210"/>
    <w:rsid w:val="00267B8D"/>
    <w:rsid w:val="002705B2"/>
    <w:rsid w:val="00274EFA"/>
    <w:rsid w:val="0028190B"/>
    <w:rsid w:val="00281E2F"/>
    <w:rsid w:val="002825F3"/>
    <w:rsid w:val="00291918"/>
    <w:rsid w:val="002A39D5"/>
    <w:rsid w:val="002A3CC5"/>
    <w:rsid w:val="002B593C"/>
    <w:rsid w:val="002C3DE2"/>
    <w:rsid w:val="002D7CC5"/>
    <w:rsid w:val="002E7B0E"/>
    <w:rsid w:val="00306C0D"/>
    <w:rsid w:val="00311A5A"/>
    <w:rsid w:val="00311F02"/>
    <w:rsid w:val="00314A34"/>
    <w:rsid w:val="00316425"/>
    <w:rsid w:val="00317220"/>
    <w:rsid w:val="00331C98"/>
    <w:rsid w:val="00335A2B"/>
    <w:rsid w:val="00337FD8"/>
    <w:rsid w:val="00367737"/>
    <w:rsid w:val="00371525"/>
    <w:rsid w:val="0037348A"/>
    <w:rsid w:val="00382E0D"/>
    <w:rsid w:val="00394EAF"/>
    <w:rsid w:val="00395B32"/>
    <w:rsid w:val="003A2681"/>
    <w:rsid w:val="003A2A8C"/>
    <w:rsid w:val="003A674B"/>
    <w:rsid w:val="003B2BD4"/>
    <w:rsid w:val="003C3C18"/>
    <w:rsid w:val="003E407D"/>
    <w:rsid w:val="003E709A"/>
    <w:rsid w:val="003F1597"/>
    <w:rsid w:val="003F2E19"/>
    <w:rsid w:val="00403927"/>
    <w:rsid w:val="00410C2D"/>
    <w:rsid w:val="00410F21"/>
    <w:rsid w:val="00414B4A"/>
    <w:rsid w:val="004204C5"/>
    <w:rsid w:val="004239C1"/>
    <w:rsid w:val="00432A83"/>
    <w:rsid w:val="004378CA"/>
    <w:rsid w:val="0044065D"/>
    <w:rsid w:val="00446727"/>
    <w:rsid w:val="004572B1"/>
    <w:rsid w:val="004628DA"/>
    <w:rsid w:val="00467C3C"/>
    <w:rsid w:val="00470595"/>
    <w:rsid w:val="0047241F"/>
    <w:rsid w:val="00472B99"/>
    <w:rsid w:val="004731F1"/>
    <w:rsid w:val="00475103"/>
    <w:rsid w:val="004960DB"/>
    <w:rsid w:val="004B5B31"/>
    <w:rsid w:val="004B5EE4"/>
    <w:rsid w:val="004C0FEC"/>
    <w:rsid w:val="004D152B"/>
    <w:rsid w:val="004D371B"/>
    <w:rsid w:val="004E1D28"/>
    <w:rsid w:val="004F2C78"/>
    <w:rsid w:val="00500110"/>
    <w:rsid w:val="005015EF"/>
    <w:rsid w:val="005233D8"/>
    <w:rsid w:val="00534308"/>
    <w:rsid w:val="005343BF"/>
    <w:rsid w:val="005359E3"/>
    <w:rsid w:val="00536851"/>
    <w:rsid w:val="005416ED"/>
    <w:rsid w:val="00545423"/>
    <w:rsid w:val="005506DC"/>
    <w:rsid w:val="00551E84"/>
    <w:rsid w:val="005726F5"/>
    <w:rsid w:val="00574DE6"/>
    <w:rsid w:val="0057704B"/>
    <w:rsid w:val="005865B4"/>
    <w:rsid w:val="00586D4D"/>
    <w:rsid w:val="005965D5"/>
    <w:rsid w:val="005A40AB"/>
    <w:rsid w:val="005B0028"/>
    <w:rsid w:val="005B12E7"/>
    <w:rsid w:val="005B1D39"/>
    <w:rsid w:val="005B2183"/>
    <w:rsid w:val="005C214E"/>
    <w:rsid w:val="005C57D5"/>
    <w:rsid w:val="005C5980"/>
    <w:rsid w:val="005C78B9"/>
    <w:rsid w:val="005D1714"/>
    <w:rsid w:val="005D56E4"/>
    <w:rsid w:val="005D6DB1"/>
    <w:rsid w:val="005F2E62"/>
    <w:rsid w:val="005F5240"/>
    <w:rsid w:val="00605EF0"/>
    <w:rsid w:val="00620C3F"/>
    <w:rsid w:val="00631E08"/>
    <w:rsid w:val="00635368"/>
    <w:rsid w:val="0063745D"/>
    <w:rsid w:val="0064581C"/>
    <w:rsid w:val="00650D82"/>
    <w:rsid w:val="00654B8C"/>
    <w:rsid w:val="006604B3"/>
    <w:rsid w:val="006635EB"/>
    <w:rsid w:val="00663956"/>
    <w:rsid w:val="0066586C"/>
    <w:rsid w:val="00671D66"/>
    <w:rsid w:val="00674B68"/>
    <w:rsid w:val="00676C61"/>
    <w:rsid w:val="006772A2"/>
    <w:rsid w:val="00690575"/>
    <w:rsid w:val="00695A9C"/>
    <w:rsid w:val="006A240C"/>
    <w:rsid w:val="006A7436"/>
    <w:rsid w:val="006B2D9A"/>
    <w:rsid w:val="006C1AC9"/>
    <w:rsid w:val="006D2D0E"/>
    <w:rsid w:val="006D6632"/>
    <w:rsid w:val="006E3B8A"/>
    <w:rsid w:val="006F380A"/>
    <w:rsid w:val="006F646D"/>
    <w:rsid w:val="007019BF"/>
    <w:rsid w:val="007054C8"/>
    <w:rsid w:val="007134D1"/>
    <w:rsid w:val="00717B41"/>
    <w:rsid w:val="0073711E"/>
    <w:rsid w:val="0075037A"/>
    <w:rsid w:val="007529E1"/>
    <w:rsid w:val="00763E8C"/>
    <w:rsid w:val="00780F33"/>
    <w:rsid w:val="007825D9"/>
    <w:rsid w:val="00784869"/>
    <w:rsid w:val="007942CA"/>
    <w:rsid w:val="00795686"/>
    <w:rsid w:val="00795FC4"/>
    <w:rsid w:val="007B275F"/>
    <w:rsid w:val="007B5AEF"/>
    <w:rsid w:val="007C3E67"/>
    <w:rsid w:val="007C49A5"/>
    <w:rsid w:val="007D6C21"/>
    <w:rsid w:val="007E4386"/>
    <w:rsid w:val="007E4A65"/>
    <w:rsid w:val="007E5F18"/>
    <w:rsid w:val="007E68FA"/>
    <w:rsid w:val="00800C16"/>
    <w:rsid w:val="008101B8"/>
    <w:rsid w:val="008104A7"/>
    <w:rsid w:val="00815DBB"/>
    <w:rsid w:val="00817173"/>
    <w:rsid w:val="00826A2E"/>
    <w:rsid w:val="008332ED"/>
    <w:rsid w:val="00834B6D"/>
    <w:rsid w:val="0083781A"/>
    <w:rsid w:val="008435A4"/>
    <w:rsid w:val="00844F87"/>
    <w:rsid w:val="008459C9"/>
    <w:rsid w:val="008475AF"/>
    <w:rsid w:val="008656B3"/>
    <w:rsid w:val="008705C5"/>
    <w:rsid w:val="00880347"/>
    <w:rsid w:val="0088073E"/>
    <w:rsid w:val="0089079F"/>
    <w:rsid w:val="008917FC"/>
    <w:rsid w:val="00895E2A"/>
    <w:rsid w:val="008A72D8"/>
    <w:rsid w:val="008B253D"/>
    <w:rsid w:val="008B3B6F"/>
    <w:rsid w:val="008B460C"/>
    <w:rsid w:val="008D207A"/>
    <w:rsid w:val="008E457D"/>
    <w:rsid w:val="008E62FD"/>
    <w:rsid w:val="008F1250"/>
    <w:rsid w:val="008F781F"/>
    <w:rsid w:val="00903D6D"/>
    <w:rsid w:val="00914A08"/>
    <w:rsid w:val="00936448"/>
    <w:rsid w:val="009423DD"/>
    <w:rsid w:val="00951E2F"/>
    <w:rsid w:val="00967716"/>
    <w:rsid w:val="00971DE7"/>
    <w:rsid w:val="00972CE3"/>
    <w:rsid w:val="009774C9"/>
    <w:rsid w:val="00983B72"/>
    <w:rsid w:val="00985933"/>
    <w:rsid w:val="0099121E"/>
    <w:rsid w:val="00995E1A"/>
    <w:rsid w:val="00996B9F"/>
    <w:rsid w:val="009A42C0"/>
    <w:rsid w:val="009A4B99"/>
    <w:rsid w:val="009C0D83"/>
    <w:rsid w:val="009E5461"/>
    <w:rsid w:val="009F545F"/>
    <w:rsid w:val="009F70E9"/>
    <w:rsid w:val="00A00B7E"/>
    <w:rsid w:val="00A0109E"/>
    <w:rsid w:val="00A01C8F"/>
    <w:rsid w:val="00A06D5B"/>
    <w:rsid w:val="00A10417"/>
    <w:rsid w:val="00A26D03"/>
    <w:rsid w:val="00A32CBA"/>
    <w:rsid w:val="00A42D02"/>
    <w:rsid w:val="00A44754"/>
    <w:rsid w:val="00A535F7"/>
    <w:rsid w:val="00A65E26"/>
    <w:rsid w:val="00A76C4A"/>
    <w:rsid w:val="00A80FA7"/>
    <w:rsid w:val="00A96271"/>
    <w:rsid w:val="00AA1399"/>
    <w:rsid w:val="00AA7DC0"/>
    <w:rsid w:val="00AB0660"/>
    <w:rsid w:val="00AB684F"/>
    <w:rsid w:val="00AB6D55"/>
    <w:rsid w:val="00AC7DBF"/>
    <w:rsid w:val="00AD58A5"/>
    <w:rsid w:val="00AD5F70"/>
    <w:rsid w:val="00AD618D"/>
    <w:rsid w:val="00AE70E9"/>
    <w:rsid w:val="00AE7F9E"/>
    <w:rsid w:val="00AF7C38"/>
    <w:rsid w:val="00AF7F5C"/>
    <w:rsid w:val="00B06896"/>
    <w:rsid w:val="00B0691B"/>
    <w:rsid w:val="00B136E9"/>
    <w:rsid w:val="00B1660E"/>
    <w:rsid w:val="00B22086"/>
    <w:rsid w:val="00B412FD"/>
    <w:rsid w:val="00B42C40"/>
    <w:rsid w:val="00B4671F"/>
    <w:rsid w:val="00B5110A"/>
    <w:rsid w:val="00B5333A"/>
    <w:rsid w:val="00B62481"/>
    <w:rsid w:val="00B62D09"/>
    <w:rsid w:val="00B66EB2"/>
    <w:rsid w:val="00B673DF"/>
    <w:rsid w:val="00B70C58"/>
    <w:rsid w:val="00B77C58"/>
    <w:rsid w:val="00B81DF7"/>
    <w:rsid w:val="00B86084"/>
    <w:rsid w:val="00B87F75"/>
    <w:rsid w:val="00BA0527"/>
    <w:rsid w:val="00BA5461"/>
    <w:rsid w:val="00BA7FC3"/>
    <w:rsid w:val="00BC2DDB"/>
    <w:rsid w:val="00BC5A4E"/>
    <w:rsid w:val="00BD133B"/>
    <w:rsid w:val="00BD26BB"/>
    <w:rsid w:val="00BD2752"/>
    <w:rsid w:val="00BE1B20"/>
    <w:rsid w:val="00BF5A24"/>
    <w:rsid w:val="00BF6276"/>
    <w:rsid w:val="00C10192"/>
    <w:rsid w:val="00C137ED"/>
    <w:rsid w:val="00C3511F"/>
    <w:rsid w:val="00C36FB9"/>
    <w:rsid w:val="00C41709"/>
    <w:rsid w:val="00C4185A"/>
    <w:rsid w:val="00C42551"/>
    <w:rsid w:val="00C57FF3"/>
    <w:rsid w:val="00C77076"/>
    <w:rsid w:val="00C80F89"/>
    <w:rsid w:val="00C92CC5"/>
    <w:rsid w:val="00C96EA0"/>
    <w:rsid w:val="00CA0F66"/>
    <w:rsid w:val="00CA1D0C"/>
    <w:rsid w:val="00CB0007"/>
    <w:rsid w:val="00CB1081"/>
    <w:rsid w:val="00CC34B7"/>
    <w:rsid w:val="00CE6E0E"/>
    <w:rsid w:val="00CF3DAC"/>
    <w:rsid w:val="00CF4859"/>
    <w:rsid w:val="00CF6E3F"/>
    <w:rsid w:val="00D016FB"/>
    <w:rsid w:val="00D043DF"/>
    <w:rsid w:val="00D05498"/>
    <w:rsid w:val="00D31235"/>
    <w:rsid w:val="00D33957"/>
    <w:rsid w:val="00D6304F"/>
    <w:rsid w:val="00D632E5"/>
    <w:rsid w:val="00D71EDE"/>
    <w:rsid w:val="00D76B3C"/>
    <w:rsid w:val="00D817BE"/>
    <w:rsid w:val="00D92F01"/>
    <w:rsid w:val="00DB1BE4"/>
    <w:rsid w:val="00DB234B"/>
    <w:rsid w:val="00DD2256"/>
    <w:rsid w:val="00DD2A52"/>
    <w:rsid w:val="00DE1FD4"/>
    <w:rsid w:val="00DE2002"/>
    <w:rsid w:val="00DE2A84"/>
    <w:rsid w:val="00DE4100"/>
    <w:rsid w:val="00E07A7D"/>
    <w:rsid w:val="00E10B4D"/>
    <w:rsid w:val="00E32FD1"/>
    <w:rsid w:val="00E457B6"/>
    <w:rsid w:val="00E46C78"/>
    <w:rsid w:val="00E51F69"/>
    <w:rsid w:val="00E5533A"/>
    <w:rsid w:val="00E572EB"/>
    <w:rsid w:val="00E57362"/>
    <w:rsid w:val="00E6252B"/>
    <w:rsid w:val="00E66D6F"/>
    <w:rsid w:val="00E76D19"/>
    <w:rsid w:val="00E81BD5"/>
    <w:rsid w:val="00E81F0C"/>
    <w:rsid w:val="00E82F94"/>
    <w:rsid w:val="00E97719"/>
    <w:rsid w:val="00EA0981"/>
    <w:rsid w:val="00EA0E69"/>
    <w:rsid w:val="00EA15F6"/>
    <w:rsid w:val="00EA1841"/>
    <w:rsid w:val="00EB1408"/>
    <w:rsid w:val="00EB3447"/>
    <w:rsid w:val="00EB5EE4"/>
    <w:rsid w:val="00EC4D4D"/>
    <w:rsid w:val="00EC7CB8"/>
    <w:rsid w:val="00EE62E5"/>
    <w:rsid w:val="00EF4F80"/>
    <w:rsid w:val="00F034AC"/>
    <w:rsid w:val="00F10822"/>
    <w:rsid w:val="00F254DE"/>
    <w:rsid w:val="00F301DD"/>
    <w:rsid w:val="00F40D4C"/>
    <w:rsid w:val="00F44F64"/>
    <w:rsid w:val="00F453B1"/>
    <w:rsid w:val="00F51C2D"/>
    <w:rsid w:val="00F55A60"/>
    <w:rsid w:val="00F66EFD"/>
    <w:rsid w:val="00F74DDE"/>
    <w:rsid w:val="00F7600F"/>
    <w:rsid w:val="00F81040"/>
    <w:rsid w:val="00F812DE"/>
    <w:rsid w:val="00F837AD"/>
    <w:rsid w:val="00F92B7E"/>
    <w:rsid w:val="00F9356E"/>
    <w:rsid w:val="00F95401"/>
    <w:rsid w:val="00FA2757"/>
    <w:rsid w:val="00FA50B5"/>
    <w:rsid w:val="00FA527C"/>
    <w:rsid w:val="00FB3471"/>
    <w:rsid w:val="00FC3BD7"/>
    <w:rsid w:val="00FC544E"/>
    <w:rsid w:val="00FD59CA"/>
    <w:rsid w:val="00FD5D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68"/>
    <w:pPr>
      <w:spacing w:after="200" w:line="276" w:lineRule="auto"/>
    </w:pPr>
    <w:rPr>
      <w:rFonts w:cs="Calibri"/>
      <w:lang w:eastAsia="en-US"/>
    </w:rPr>
  </w:style>
  <w:style w:type="paragraph" w:styleId="Heading1">
    <w:name w:val="heading 1"/>
    <w:basedOn w:val="Normal"/>
    <w:next w:val="Normal"/>
    <w:link w:val="Heading1Char"/>
    <w:uiPriority w:val="99"/>
    <w:qFormat/>
    <w:rsid w:val="005C5980"/>
    <w:pPr>
      <w:keepNext/>
      <w:keepLines/>
      <w:spacing w:before="480" w:after="0"/>
      <w:outlineLvl w:val="0"/>
    </w:pPr>
    <w:rPr>
      <w:rFonts w:ascii="Cambria" w:eastAsia="Times New Roman" w:hAnsi="Cambria" w:cs="Cambria"/>
      <w:b/>
      <w:bCs/>
      <w:color w:val="000000"/>
      <w:sz w:val="28"/>
      <w:szCs w:val="28"/>
    </w:rPr>
  </w:style>
  <w:style w:type="paragraph" w:styleId="Heading2">
    <w:name w:val="heading 2"/>
    <w:basedOn w:val="Normal"/>
    <w:next w:val="Normal"/>
    <w:link w:val="Heading2Char"/>
    <w:uiPriority w:val="99"/>
    <w:qFormat/>
    <w:rsid w:val="00414B4A"/>
    <w:pPr>
      <w:keepNext/>
      <w:keepLines/>
      <w:spacing w:before="40" w:after="0"/>
      <w:outlineLvl w:val="1"/>
    </w:pPr>
    <w:rPr>
      <w:rFonts w:ascii="Cambria" w:eastAsia="Times New Roman" w:hAnsi="Cambria" w:cs="Cambria"/>
      <w:color w:val="365F91"/>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980"/>
    <w:rPr>
      <w:rFonts w:ascii="Cambria" w:hAnsi="Cambria" w:cs="Cambria"/>
      <w:b/>
      <w:bCs/>
      <w:color w:val="000000"/>
      <w:sz w:val="28"/>
      <w:szCs w:val="28"/>
    </w:rPr>
  </w:style>
  <w:style w:type="character" w:customStyle="1" w:styleId="Heading2Char">
    <w:name w:val="Heading 2 Char"/>
    <w:basedOn w:val="DefaultParagraphFont"/>
    <w:link w:val="Heading2"/>
    <w:uiPriority w:val="99"/>
    <w:semiHidden/>
    <w:locked/>
    <w:rsid w:val="00414B4A"/>
    <w:rPr>
      <w:rFonts w:ascii="Cambria" w:hAnsi="Cambria" w:cs="Cambria"/>
      <w:color w:val="365F91"/>
      <w:sz w:val="26"/>
      <w:szCs w:val="26"/>
    </w:rPr>
  </w:style>
  <w:style w:type="paragraph" w:styleId="ListParagraph">
    <w:name w:val="List Paragraph"/>
    <w:basedOn w:val="Normal"/>
    <w:uiPriority w:val="99"/>
    <w:qFormat/>
    <w:rsid w:val="001B20C9"/>
    <w:pPr>
      <w:ind w:left="720"/>
    </w:pPr>
  </w:style>
  <w:style w:type="table" w:styleId="TableGrid">
    <w:name w:val="Table Grid"/>
    <w:basedOn w:val="TableNormal"/>
    <w:uiPriority w:val="99"/>
    <w:rsid w:val="008917F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B1BE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B1BE4"/>
  </w:style>
  <w:style w:type="paragraph" w:styleId="Footer">
    <w:name w:val="footer"/>
    <w:basedOn w:val="Normal"/>
    <w:link w:val="FooterChar"/>
    <w:uiPriority w:val="99"/>
    <w:rsid w:val="00DB1BE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B1BE4"/>
  </w:style>
  <w:style w:type="paragraph" w:styleId="BalloonText">
    <w:name w:val="Balloon Text"/>
    <w:basedOn w:val="Normal"/>
    <w:link w:val="BalloonTextChar"/>
    <w:uiPriority w:val="99"/>
    <w:semiHidden/>
    <w:rsid w:val="00794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42CA"/>
    <w:rPr>
      <w:rFonts w:ascii="Tahoma" w:hAnsi="Tahoma" w:cs="Tahoma"/>
      <w:sz w:val="16"/>
      <w:szCs w:val="16"/>
    </w:rPr>
  </w:style>
  <w:style w:type="character" w:styleId="Hyperlink">
    <w:name w:val="Hyperlink"/>
    <w:basedOn w:val="DefaultParagraphFont"/>
    <w:uiPriority w:val="99"/>
    <w:rsid w:val="007825D9"/>
    <w:rPr>
      <w:color w:val="0000FF"/>
      <w:u w:val="single"/>
    </w:rPr>
  </w:style>
  <w:style w:type="paragraph" w:styleId="NormalWeb">
    <w:name w:val="Normal (Web)"/>
    <w:basedOn w:val="Normal"/>
    <w:uiPriority w:val="99"/>
    <w:rsid w:val="00B41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DefaultParagraphFont"/>
    <w:uiPriority w:val="99"/>
    <w:semiHidden/>
    <w:rsid w:val="00281E2F"/>
    <w:rPr>
      <w:color w:val="auto"/>
      <w:shd w:val="clear" w:color="auto" w:fill="auto"/>
    </w:rPr>
  </w:style>
  <w:style w:type="character" w:customStyle="1" w:styleId="2">
    <w:name w:val="Неразрешенное упоминание2"/>
    <w:basedOn w:val="DefaultParagraphFont"/>
    <w:uiPriority w:val="99"/>
    <w:semiHidden/>
    <w:rsid w:val="00674B68"/>
    <w:rPr>
      <w:color w:val="auto"/>
      <w:shd w:val="clear" w:color="auto" w:fill="auto"/>
    </w:rPr>
  </w:style>
  <w:style w:type="paragraph" w:customStyle="1" w:styleId="c27">
    <w:name w:val="c27"/>
    <w:basedOn w:val="Normal"/>
    <w:uiPriority w:val="99"/>
    <w:rsid w:val="00674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rsid w:val="000803F1"/>
    <w:rPr>
      <w:color w:val="800080"/>
      <w:u w:val="single"/>
    </w:rPr>
  </w:style>
  <w:style w:type="paragraph" w:styleId="NoSpacing">
    <w:name w:val="No Spacing"/>
    <w:uiPriority w:val="99"/>
    <w:qFormat/>
    <w:rsid w:val="00172800"/>
    <w:rPr>
      <w:rFonts w:cs="Calibri"/>
      <w:lang w:eastAsia="en-US"/>
    </w:rPr>
  </w:style>
  <w:style w:type="character" w:customStyle="1" w:styleId="apple-converted-space">
    <w:name w:val="apple-converted-space"/>
    <w:basedOn w:val="DefaultParagraphFont"/>
    <w:uiPriority w:val="99"/>
    <w:rsid w:val="00172800"/>
  </w:style>
  <w:style w:type="character" w:styleId="Strong">
    <w:name w:val="Strong"/>
    <w:basedOn w:val="DefaultParagraphFont"/>
    <w:uiPriority w:val="99"/>
    <w:qFormat/>
    <w:rsid w:val="00172800"/>
    <w:rPr>
      <w:b/>
      <w:bCs/>
    </w:rPr>
  </w:style>
  <w:style w:type="paragraph" w:customStyle="1" w:styleId="Default">
    <w:name w:val="Default"/>
    <w:uiPriority w:val="99"/>
    <w:rsid w:val="007C49A5"/>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533420235">
      <w:marLeft w:val="0"/>
      <w:marRight w:val="0"/>
      <w:marTop w:val="0"/>
      <w:marBottom w:val="0"/>
      <w:divBdr>
        <w:top w:val="none" w:sz="0" w:space="0" w:color="auto"/>
        <w:left w:val="none" w:sz="0" w:space="0" w:color="auto"/>
        <w:bottom w:val="none" w:sz="0" w:space="0" w:color="auto"/>
        <w:right w:val="none" w:sz="0" w:space="0" w:color="auto"/>
      </w:divBdr>
    </w:div>
    <w:div w:id="533420236">
      <w:marLeft w:val="0"/>
      <w:marRight w:val="0"/>
      <w:marTop w:val="0"/>
      <w:marBottom w:val="0"/>
      <w:divBdr>
        <w:top w:val="none" w:sz="0" w:space="0" w:color="auto"/>
        <w:left w:val="none" w:sz="0" w:space="0" w:color="auto"/>
        <w:bottom w:val="none" w:sz="0" w:space="0" w:color="auto"/>
        <w:right w:val="none" w:sz="0" w:space="0" w:color="auto"/>
      </w:divBdr>
      <w:divsChild>
        <w:div w:id="533420234">
          <w:marLeft w:val="0"/>
          <w:marRight w:val="0"/>
          <w:marTop w:val="0"/>
          <w:marBottom w:val="0"/>
          <w:divBdr>
            <w:top w:val="none" w:sz="0" w:space="0" w:color="auto"/>
            <w:left w:val="none" w:sz="0" w:space="0" w:color="auto"/>
            <w:bottom w:val="none" w:sz="0" w:space="0" w:color="auto"/>
            <w:right w:val="none" w:sz="0" w:space="0" w:color="auto"/>
          </w:divBdr>
        </w:div>
        <w:div w:id="533420240">
          <w:marLeft w:val="0"/>
          <w:marRight w:val="0"/>
          <w:marTop w:val="0"/>
          <w:marBottom w:val="0"/>
          <w:divBdr>
            <w:top w:val="none" w:sz="0" w:space="0" w:color="auto"/>
            <w:left w:val="none" w:sz="0" w:space="0" w:color="auto"/>
            <w:bottom w:val="none" w:sz="0" w:space="0" w:color="auto"/>
            <w:right w:val="none" w:sz="0" w:space="0" w:color="auto"/>
          </w:divBdr>
          <w:divsChild>
            <w:div w:id="5334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0237">
      <w:marLeft w:val="0"/>
      <w:marRight w:val="0"/>
      <w:marTop w:val="0"/>
      <w:marBottom w:val="0"/>
      <w:divBdr>
        <w:top w:val="none" w:sz="0" w:space="0" w:color="auto"/>
        <w:left w:val="none" w:sz="0" w:space="0" w:color="auto"/>
        <w:bottom w:val="none" w:sz="0" w:space="0" w:color="auto"/>
        <w:right w:val="none" w:sz="0" w:space="0" w:color="auto"/>
      </w:divBdr>
    </w:div>
    <w:div w:id="533420238">
      <w:marLeft w:val="0"/>
      <w:marRight w:val="0"/>
      <w:marTop w:val="0"/>
      <w:marBottom w:val="0"/>
      <w:divBdr>
        <w:top w:val="none" w:sz="0" w:space="0" w:color="auto"/>
        <w:left w:val="none" w:sz="0" w:space="0" w:color="auto"/>
        <w:bottom w:val="none" w:sz="0" w:space="0" w:color="auto"/>
        <w:right w:val="none" w:sz="0" w:space="0" w:color="auto"/>
      </w:divBdr>
    </w:div>
    <w:div w:id="533420239">
      <w:marLeft w:val="0"/>
      <w:marRight w:val="0"/>
      <w:marTop w:val="0"/>
      <w:marBottom w:val="0"/>
      <w:divBdr>
        <w:top w:val="none" w:sz="0" w:space="0" w:color="auto"/>
        <w:left w:val="none" w:sz="0" w:space="0" w:color="auto"/>
        <w:bottom w:val="none" w:sz="0" w:space="0" w:color="auto"/>
        <w:right w:val="none" w:sz="0" w:space="0" w:color="auto"/>
      </w:divBdr>
    </w:div>
    <w:div w:id="533420241">
      <w:marLeft w:val="0"/>
      <w:marRight w:val="0"/>
      <w:marTop w:val="0"/>
      <w:marBottom w:val="0"/>
      <w:divBdr>
        <w:top w:val="none" w:sz="0" w:space="0" w:color="auto"/>
        <w:left w:val="none" w:sz="0" w:space="0" w:color="auto"/>
        <w:bottom w:val="none" w:sz="0" w:space="0" w:color="auto"/>
        <w:right w:val="none" w:sz="0" w:space="0" w:color="auto"/>
      </w:divBdr>
    </w:div>
    <w:div w:id="533420242">
      <w:marLeft w:val="0"/>
      <w:marRight w:val="0"/>
      <w:marTop w:val="0"/>
      <w:marBottom w:val="0"/>
      <w:divBdr>
        <w:top w:val="none" w:sz="0" w:space="0" w:color="auto"/>
        <w:left w:val="none" w:sz="0" w:space="0" w:color="auto"/>
        <w:bottom w:val="none" w:sz="0" w:space="0" w:color="auto"/>
        <w:right w:val="none" w:sz="0" w:space="0" w:color="auto"/>
      </w:divBdr>
    </w:div>
    <w:div w:id="533420243">
      <w:marLeft w:val="0"/>
      <w:marRight w:val="0"/>
      <w:marTop w:val="0"/>
      <w:marBottom w:val="0"/>
      <w:divBdr>
        <w:top w:val="none" w:sz="0" w:space="0" w:color="auto"/>
        <w:left w:val="none" w:sz="0" w:space="0" w:color="auto"/>
        <w:bottom w:val="none" w:sz="0" w:space="0" w:color="auto"/>
        <w:right w:val="none" w:sz="0" w:space="0" w:color="auto"/>
      </w:divBdr>
    </w:div>
    <w:div w:id="533420244">
      <w:marLeft w:val="0"/>
      <w:marRight w:val="0"/>
      <w:marTop w:val="0"/>
      <w:marBottom w:val="0"/>
      <w:divBdr>
        <w:top w:val="none" w:sz="0" w:space="0" w:color="auto"/>
        <w:left w:val="none" w:sz="0" w:space="0" w:color="auto"/>
        <w:bottom w:val="none" w:sz="0" w:space="0" w:color="auto"/>
        <w:right w:val="none" w:sz="0" w:space="0" w:color="auto"/>
      </w:divBdr>
    </w:div>
    <w:div w:id="533420245">
      <w:marLeft w:val="0"/>
      <w:marRight w:val="0"/>
      <w:marTop w:val="0"/>
      <w:marBottom w:val="0"/>
      <w:divBdr>
        <w:top w:val="none" w:sz="0" w:space="0" w:color="auto"/>
        <w:left w:val="none" w:sz="0" w:space="0" w:color="auto"/>
        <w:bottom w:val="none" w:sz="0" w:space="0" w:color="auto"/>
        <w:right w:val="none" w:sz="0" w:space="0" w:color="auto"/>
      </w:divBdr>
    </w:div>
    <w:div w:id="533420246">
      <w:marLeft w:val="0"/>
      <w:marRight w:val="0"/>
      <w:marTop w:val="0"/>
      <w:marBottom w:val="0"/>
      <w:divBdr>
        <w:top w:val="none" w:sz="0" w:space="0" w:color="auto"/>
        <w:left w:val="none" w:sz="0" w:space="0" w:color="auto"/>
        <w:bottom w:val="none" w:sz="0" w:space="0" w:color="auto"/>
        <w:right w:val="none" w:sz="0" w:space="0" w:color="auto"/>
      </w:divBdr>
    </w:div>
    <w:div w:id="533420247">
      <w:marLeft w:val="0"/>
      <w:marRight w:val="0"/>
      <w:marTop w:val="0"/>
      <w:marBottom w:val="0"/>
      <w:divBdr>
        <w:top w:val="none" w:sz="0" w:space="0" w:color="auto"/>
        <w:left w:val="none" w:sz="0" w:space="0" w:color="auto"/>
        <w:bottom w:val="none" w:sz="0" w:space="0" w:color="auto"/>
        <w:right w:val="none" w:sz="0" w:space="0" w:color="auto"/>
      </w:divBdr>
    </w:div>
    <w:div w:id="533420248">
      <w:marLeft w:val="0"/>
      <w:marRight w:val="0"/>
      <w:marTop w:val="0"/>
      <w:marBottom w:val="0"/>
      <w:divBdr>
        <w:top w:val="none" w:sz="0" w:space="0" w:color="auto"/>
        <w:left w:val="none" w:sz="0" w:space="0" w:color="auto"/>
        <w:bottom w:val="none" w:sz="0" w:space="0" w:color="auto"/>
        <w:right w:val="none" w:sz="0" w:space="0" w:color="auto"/>
      </w:divBdr>
    </w:div>
    <w:div w:id="533420250">
      <w:marLeft w:val="0"/>
      <w:marRight w:val="0"/>
      <w:marTop w:val="0"/>
      <w:marBottom w:val="0"/>
      <w:divBdr>
        <w:top w:val="none" w:sz="0" w:space="0" w:color="auto"/>
        <w:left w:val="none" w:sz="0" w:space="0" w:color="auto"/>
        <w:bottom w:val="none" w:sz="0" w:space="0" w:color="auto"/>
        <w:right w:val="none" w:sz="0" w:space="0" w:color="auto"/>
      </w:divBdr>
    </w:div>
    <w:div w:id="5334202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trecept.com/zhivopis/stili/puantilizm" TargetMode="External"/><Relationship Id="rId13" Type="http://schemas.openxmlformats.org/officeDocument/2006/relationships/hyperlink" Target="https://ped-kopilka.ru/blogs/lyubov-viktorovna-kuznecova/-znakomstvo-doshkolnikov-s-narodnym-dekorativno-prikladnym-iskustvom.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azvitie-vospitanie.ru/tvorchestvo/grattazh_tekhnika_risovaniya_dlya_detej.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d-kopilka.ru/blogs/nadezhda-viktorovna-vinogradova/prezentacija-dlja-doshkolnikov-znakomstvo-s-tehnikoi-vitrazh.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shkolnik.ru/podelki-iz-plastilina/8987-plastilin.html" TargetMode="External"/><Relationship Id="rId4" Type="http://schemas.openxmlformats.org/officeDocument/2006/relationships/webSettings" Target="webSettings.xml"/><Relationship Id="rId9" Type="http://schemas.openxmlformats.org/officeDocument/2006/relationships/hyperlink" Target="http://erono.ru/art/?ELEMENT_ID=10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220</TotalTime>
  <Pages>19</Pages>
  <Words>4602</Words>
  <Characters>26236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Первый</cp:lastModifiedBy>
  <cp:revision>13</cp:revision>
  <cp:lastPrinted>2021-04-08T06:47:00Z</cp:lastPrinted>
  <dcterms:created xsi:type="dcterms:W3CDTF">2021-04-07T18:34:00Z</dcterms:created>
  <dcterms:modified xsi:type="dcterms:W3CDTF">2021-04-22T10:38:00Z</dcterms:modified>
</cp:coreProperties>
</file>